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DCB3B" w14:textId="77777777" w:rsidR="00195313" w:rsidRPr="004C615D" w:rsidRDefault="00195313" w:rsidP="00195313">
      <w:pPr>
        <w:rPr>
          <w:rFonts w:ascii="Calibri Light" w:hAnsi="Calibri Light" w:cs="Calibri Light"/>
          <w:b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t xml:space="preserve">Durée </w:t>
      </w:r>
      <w:r w:rsidR="00751205">
        <w:rPr>
          <w:rFonts w:ascii="Calibri Light" w:hAnsi="Calibri Light" w:cs="Calibri Light"/>
          <w:b/>
          <w:sz w:val="20"/>
          <w:szCs w:val="20"/>
        </w:rPr>
        <w:t>40 MINUTES</w:t>
      </w:r>
      <w:r w:rsidRPr="004C615D">
        <w:rPr>
          <w:rFonts w:ascii="Calibri Light" w:hAnsi="Calibri Light" w:cs="Calibri Light"/>
          <w:b/>
          <w:sz w:val="20"/>
          <w:szCs w:val="20"/>
        </w:rPr>
        <w:t xml:space="preserve"> - Coefficient </w:t>
      </w:r>
      <w:r w:rsidR="00751205">
        <w:rPr>
          <w:rFonts w:ascii="Calibri Light" w:hAnsi="Calibri Light" w:cs="Calibri Light"/>
          <w:b/>
          <w:sz w:val="20"/>
          <w:szCs w:val="20"/>
        </w:rPr>
        <w:t>3</w:t>
      </w:r>
    </w:p>
    <w:p w14:paraId="006A4006" w14:textId="77777777" w:rsidR="004C615D" w:rsidRPr="004C615D" w:rsidRDefault="004C615D" w:rsidP="00195313">
      <w:pPr>
        <w:rPr>
          <w:rFonts w:ascii="Calibri Light" w:hAnsi="Calibri Light" w:cs="Calibri Light"/>
          <w:b/>
          <w:sz w:val="20"/>
          <w:szCs w:val="20"/>
        </w:rPr>
      </w:pPr>
    </w:p>
    <w:p w14:paraId="0726D265" w14:textId="77777777" w:rsidR="00195313" w:rsidRPr="00C4613D" w:rsidRDefault="00195313" w:rsidP="00195313">
      <w:pPr>
        <w:rPr>
          <w:rFonts w:ascii="Calibri Light" w:hAnsi="Calibri Light" w:cs="Calibri Light"/>
          <w:b/>
          <w:caps/>
          <w:sz w:val="20"/>
          <w:szCs w:val="20"/>
        </w:rPr>
      </w:pPr>
      <w:r w:rsidRPr="00C4613D">
        <w:rPr>
          <w:rFonts w:ascii="Calibri Light" w:hAnsi="Calibri Light" w:cs="Calibri Light"/>
          <w:b/>
          <w:caps/>
          <w:sz w:val="20"/>
          <w:szCs w:val="20"/>
        </w:rPr>
        <w:t>Grille d’aide À l’Évaluation</w:t>
      </w:r>
      <w:r w:rsidR="00FA21DA" w:rsidRPr="00C4613D">
        <w:rPr>
          <w:rFonts w:ascii="Calibri Light" w:hAnsi="Calibri Light" w:cs="Calibri Light"/>
          <w:b/>
          <w:caps/>
          <w:sz w:val="20"/>
          <w:szCs w:val="20"/>
        </w:rPr>
        <w:t xml:space="preserve"> </w:t>
      </w:r>
      <w:r w:rsidR="00C4613D">
        <w:rPr>
          <w:rFonts w:ascii="Calibri Light" w:hAnsi="Calibri Light" w:cs="Calibri Light"/>
          <w:b/>
          <w:caps/>
          <w:sz w:val="20"/>
          <w:szCs w:val="20"/>
        </w:rPr>
        <w:t>–</w:t>
      </w:r>
      <w:r w:rsidR="00FA21DA" w:rsidRPr="00C4613D">
        <w:rPr>
          <w:rFonts w:ascii="Calibri Light" w:hAnsi="Calibri Light" w:cs="Calibri Light"/>
          <w:b/>
          <w:caps/>
          <w:sz w:val="20"/>
          <w:szCs w:val="20"/>
        </w:rPr>
        <w:t xml:space="preserve"> Session</w:t>
      </w:r>
      <w:r w:rsidR="00C4613D">
        <w:rPr>
          <w:rFonts w:ascii="Calibri Light" w:hAnsi="Calibri Light" w:cs="Calibri Light"/>
          <w:b/>
          <w:caps/>
          <w:sz w:val="20"/>
          <w:szCs w:val="20"/>
        </w:rPr>
        <w:t xml:space="preserve"> </w:t>
      </w:r>
      <w:r w:rsidR="00C4613D" w:rsidRPr="00C4613D">
        <w:rPr>
          <w:rFonts w:ascii="Calibri Light" w:hAnsi="Calibri Light" w:cs="Calibri Light"/>
          <w:sz w:val="20"/>
          <w:szCs w:val="20"/>
          <w:vertAlign w:val="subscript"/>
        </w:rPr>
        <w:t>………………………</w:t>
      </w:r>
    </w:p>
    <w:p w14:paraId="7762173E" w14:textId="77777777" w:rsidR="00B33506" w:rsidRPr="004C615D" w:rsidRDefault="00B33506" w:rsidP="00195313">
      <w:pPr>
        <w:rPr>
          <w:sz w:val="20"/>
          <w:szCs w:val="20"/>
          <w:lang w:eastAsia="ar-SA"/>
        </w:rPr>
      </w:pPr>
    </w:p>
    <w:p w14:paraId="09229933" w14:textId="77777777" w:rsidR="00FA21DA" w:rsidRPr="004C615D" w:rsidRDefault="00FA21DA" w:rsidP="005D0580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t>NOM du CANDIDAT</w:t>
      </w:r>
      <w:r w:rsidRPr="004C615D">
        <w:rPr>
          <w:rFonts w:ascii="Calibri Light" w:hAnsi="Calibri Light" w:cs="Calibri Light"/>
          <w:sz w:val="20"/>
          <w:szCs w:val="20"/>
        </w:rPr>
        <w:t xml:space="preserve"> : </w:t>
      </w:r>
      <w:r w:rsidRPr="00C4613D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</w:t>
      </w:r>
      <w:r w:rsidR="00C4613D" w:rsidRPr="00C4613D">
        <w:rPr>
          <w:rFonts w:ascii="Calibri Light" w:hAnsi="Calibri Light" w:cs="Calibri Light"/>
          <w:sz w:val="20"/>
          <w:szCs w:val="20"/>
          <w:vertAlign w:val="subscript"/>
        </w:rPr>
        <w:t>…………………………</w:t>
      </w:r>
      <w:r w:rsidRPr="004C615D">
        <w:rPr>
          <w:rFonts w:ascii="Calibri Light" w:hAnsi="Calibri Light" w:cs="Calibri Light"/>
          <w:sz w:val="20"/>
          <w:szCs w:val="20"/>
        </w:rPr>
        <w:tab/>
      </w:r>
      <w:r w:rsidRPr="004C615D">
        <w:rPr>
          <w:rFonts w:ascii="Calibri Light" w:hAnsi="Calibri Light" w:cs="Calibri Light"/>
          <w:b/>
          <w:sz w:val="20"/>
          <w:szCs w:val="20"/>
        </w:rPr>
        <w:t>Prénom du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4C615D">
        <w:rPr>
          <w:rFonts w:ascii="Calibri Light" w:hAnsi="Calibri Light" w:cs="Calibri Light"/>
          <w:b/>
          <w:sz w:val="20"/>
          <w:szCs w:val="20"/>
        </w:rPr>
        <w:t>candidat :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C4613D">
        <w:rPr>
          <w:rFonts w:ascii="Calibri Light" w:hAnsi="Calibri Light" w:cs="Calibri Light"/>
          <w:b/>
          <w:sz w:val="20"/>
          <w:szCs w:val="20"/>
          <w:vertAlign w:val="subscript"/>
        </w:rPr>
        <w:t>……………</w:t>
      </w:r>
      <w:r w:rsidR="00C4613D" w:rsidRPr="00C4613D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</w:t>
      </w:r>
      <w:r w:rsidRPr="00C4613D">
        <w:rPr>
          <w:rFonts w:ascii="Calibri Light" w:hAnsi="Calibri Light" w:cs="Calibri Light"/>
          <w:b/>
          <w:sz w:val="20"/>
          <w:szCs w:val="20"/>
          <w:vertAlign w:val="subscript"/>
        </w:rPr>
        <w:t>……………………………</w:t>
      </w:r>
    </w:p>
    <w:p w14:paraId="0F5BDFF8" w14:textId="5826A394" w:rsidR="00FA21DA" w:rsidRPr="00BD5A3A" w:rsidRDefault="00FA21DA" w:rsidP="00C62BBC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 xml:space="preserve">N° </w:t>
      </w:r>
      <w:proofErr w:type="spellStart"/>
      <w:proofErr w:type="gramStart"/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>Candidat</w:t>
      </w:r>
      <w:proofErr w:type="spellEnd"/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:</w:t>
      </w:r>
      <w:proofErr w:type="gramEnd"/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 </w:t>
      </w:r>
      <w:r w:rsidRPr="00C4613D">
        <w:rPr>
          <w:rFonts w:ascii="Calibri Light" w:hAnsi="Calibri Light" w:cs="Calibri Light"/>
          <w:sz w:val="20"/>
          <w:szCs w:val="20"/>
          <w:vertAlign w:val="subscript"/>
          <w:lang w:val="en-GB"/>
        </w:rPr>
        <w:t xml:space="preserve">…………………………………………………..  </w:t>
      </w:r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                         </w:t>
      </w:r>
      <w:r w:rsidR="00324008">
        <w:rPr>
          <w:rFonts w:ascii="Calibri Light" w:hAnsi="Calibri Light" w:cs="Calibri Light"/>
          <w:sz w:val="20"/>
          <w:szCs w:val="20"/>
          <w:lang w:val="en-GB"/>
        </w:rPr>
        <w:t xml:space="preserve">                </w:t>
      </w:r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="00C62BBC">
        <w:rPr>
          <w:rFonts w:ascii="Calibri Light" w:hAnsi="Calibri Light" w:cs="Calibri Light"/>
          <w:sz w:val="20"/>
          <w:szCs w:val="20"/>
          <w:lang w:val="en-GB"/>
        </w:rPr>
        <w:tab/>
      </w:r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 xml:space="preserve">N° </w:t>
      </w:r>
      <w:proofErr w:type="gramStart"/>
      <w:r w:rsidR="00324008">
        <w:rPr>
          <w:rFonts w:ascii="Calibri Light" w:hAnsi="Calibri Light" w:cs="Calibri Light"/>
          <w:b/>
          <w:sz w:val="20"/>
          <w:szCs w:val="20"/>
          <w:lang w:val="en-GB"/>
        </w:rPr>
        <w:t>COMMISSION</w:t>
      </w:r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 xml:space="preserve"> </w:t>
      </w:r>
      <w:r w:rsidRPr="00BD5A3A">
        <w:rPr>
          <w:rFonts w:ascii="Calibri Light" w:hAnsi="Calibri Light" w:cs="Calibri Light"/>
          <w:sz w:val="20"/>
          <w:szCs w:val="20"/>
          <w:lang w:val="en-GB"/>
        </w:rPr>
        <w:t>:</w:t>
      </w:r>
      <w:proofErr w:type="gramEnd"/>
      <w:r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Pr="00C4613D">
        <w:rPr>
          <w:rFonts w:ascii="Calibri Light" w:hAnsi="Calibri Light" w:cs="Calibri Light"/>
          <w:sz w:val="20"/>
          <w:szCs w:val="20"/>
          <w:vertAlign w:val="subscript"/>
          <w:lang w:val="en-GB"/>
        </w:rPr>
        <w:t>…………</w:t>
      </w:r>
    </w:p>
    <w:p w14:paraId="52ABE789" w14:textId="77777777" w:rsidR="00FA21DA" w:rsidRPr="004C615D" w:rsidRDefault="00FA21DA" w:rsidP="00FA21DA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  <w:lang w:val="en-GB"/>
        </w:rPr>
      </w:pPr>
      <w:proofErr w:type="gramStart"/>
      <w:r w:rsidRPr="004C615D">
        <w:rPr>
          <w:rFonts w:ascii="Calibri Light" w:hAnsi="Calibri Light" w:cs="Calibri Light"/>
          <w:b/>
          <w:sz w:val="20"/>
          <w:szCs w:val="20"/>
          <w:lang w:val="en-US"/>
        </w:rPr>
        <w:t>Date</w:t>
      </w:r>
      <w:r w:rsidRPr="004C615D">
        <w:rPr>
          <w:rFonts w:ascii="Calibri Light" w:hAnsi="Calibri Light" w:cs="Calibri Light"/>
          <w:sz w:val="20"/>
          <w:szCs w:val="20"/>
          <w:lang w:val="en-US"/>
        </w:rPr>
        <w:t> :</w:t>
      </w:r>
      <w:proofErr w:type="gramEnd"/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C4613D">
        <w:rPr>
          <w:rFonts w:ascii="Calibri Light" w:hAnsi="Calibri Light" w:cs="Calibri Light"/>
          <w:sz w:val="20"/>
          <w:szCs w:val="20"/>
          <w:vertAlign w:val="subscript"/>
          <w:lang w:val="en-US"/>
        </w:rPr>
        <w:t>…………………………………………………….</w:t>
      </w:r>
    </w:p>
    <w:p w14:paraId="27DE66AF" w14:textId="77777777" w:rsidR="009B0B0E" w:rsidRPr="00FA21DA" w:rsidRDefault="009B0B0E" w:rsidP="003B3407">
      <w:pPr>
        <w:rPr>
          <w:rFonts w:ascii="Calibri Light" w:hAnsi="Calibri Light" w:cs="Calibri Light"/>
          <w:lang w:val="en-GB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276"/>
        <w:gridCol w:w="588"/>
        <w:gridCol w:w="502"/>
        <w:gridCol w:w="588"/>
        <w:gridCol w:w="502"/>
      </w:tblGrid>
      <w:tr w:rsidR="00102E82" w:rsidRPr="004C615D" w14:paraId="0C1FAB72" w14:textId="77777777" w:rsidTr="00102E82">
        <w:trPr>
          <w:trHeight w:val="454"/>
        </w:trPr>
        <w:tc>
          <w:tcPr>
            <w:tcW w:w="3958" w:type="pct"/>
            <w:shd w:val="clear" w:color="auto" w:fill="BFBFBF" w:themeFill="background1" w:themeFillShade="BF"/>
            <w:vAlign w:val="center"/>
          </w:tcPr>
          <w:p w14:paraId="5E09D14F" w14:textId="1F8D1393" w:rsidR="00102E82" w:rsidRPr="00102E82" w:rsidRDefault="00102E82" w:rsidP="00102E8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CRIT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È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RES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’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VALUATION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et 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COMP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TENCES</w:t>
            </w:r>
          </w:p>
        </w:tc>
        <w:tc>
          <w:tcPr>
            <w:tcW w:w="281" w:type="pct"/>
            <w:shd w:val="clear" w:color="auto" w:fill="BFBFBF" w:themeFill="background1" w:themeFillShade="BF"/>
            <w:vAlign w:val="center"/>
          </w:tcPr>
          <w:p w14:paraId="39AFA136" w14:textId="77777777" w:rsidR="00102E82" w:rsidRPr="004C615D" w:rsidRDefault="00102E82" w:rsidP="0033545E">
            <w:pPr>
              <w:ind w:left="-29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21C86278" w14:textId="77777777" w:rsidR="00102E82" w:rsidRPr="004C615D" w:rsidRDefault="00102E82" w:rsidP="0033545E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281" w:type="pct"/>
            <w:shd w:val="clear" w:color="auto" w:fill="BFBFBF" w:themeFill="background1" w:themeFillShade="BF"/>
            <w:vAlign w:val="center"/>
          </w:tcPr>
          <w:p w14:paraId="1F7664DF" w14:textId="77777777" w:rsidR="00102E82" w:rsidRPr="004C615D" w:rsidRDefault="00102E82" w:rsidP="0033545E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1C08793C" w14:textId="77777777" w:rsidR="00102E82" w:rsidRPr="004C615D" w:rsidRDefault="00102E82" w:rsidP="0033545E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TS</w:t>
            </w:r>
          </w:p>
        </w:tc>
      </w:tr>
      <w:tr w:rsidR="00E5770F" w:rsidRPr="004C615D" w14:paraId="5DA4524A" w14:textId="77777777" w:rsidTr="00FA21DA">
        <w:trPr>
          <w:trHeight w:val="454"/>
        </w:trPr>
        <w:tc>
          <w:tcPr>
            <w:tcW w:w="5000" w:type="pct"/>
            <w:gridSpan w:val="5"/>
            <w:vAlign w:val="center"/>
          </w:tcPr>
          <w:p w14:paraId="3600F42E" w14:textId="77777777" w:rsidR="00E5770F" w:rsidRPr="006654C0" w:rsidRDefault="0043262C" w:rsidP="0033545E">
            <w:pPr>
              <w:ind w:left="851"/>
              <w:jc w:val="left"/>
              <w:rPr>
                <w:sz w:val="24"/>
                <w:szCs w:val="24"/>
              </w:rPr>
            </w:pPr>
            <w:r w:rsidRPr="006654C0">
              <w:rPr>
                <w:rFonts w:cs="Arial"/>
                <w:b/>
                <w:sz w:val="24"/>
                <w:szCs w:val="24"/>
              </w:rPr>
              <w:t>Implanter et promouvoir l’offre chez les distributeurs</w:t>
            </w:r>
          </w:p>
        </w:tc>
      </w:tr>
      <w:tr w:rsidR="00887692" w:rsidRPr="004C615D" w14:paraId="1B9D5680" w14:textId="77777777" w:rsidTr="00102E82">
        <w:trPr>
          <w:trHeight w:val="454"/>
        </w:trPr>
        <w:tc>
          <w:tcPr>
            <w:tcW w:w="3958" w:type="pct"/>
            <w:vAlign w:val="center"/>
          </w:tcPr>
          <w:p w14:paraId="155722ED" w14:textId="77777777" w:rsidR="00887692" w:rsidRPr="00666554" w:rsidRDefault="00887692" w:rsidP="0033545E">
            <w:pPr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 xml:space="preserve">1 </w:t>
            </w:r>
            <w:r w:rsidR="0043262C" w:rsidRPr="00666554">
              <w:rPr>
                <w:rFonts w:cs="Arial"/>
              </w:rPr>
              <w:t>–</w:t>
            </w:r>
            <w:r w:rsidRPr="00666554">
              <w:rPr>
                <w:rFonts w:cs="Arial"/>
              </w:rPr>
              <w:t xml:space="preserve"> </w:t>
            </w:r>
            <w:r w:rsidR="0043262C" w:rsidRPr="00666554">
              <w:rPr>
                <w:rFonts w:cs="Arial"/>
              </w:rPr>
              <w:t>Valoriser l’offre sur le lieu de vente</w:t>
            </w:r>
          </w:p>
          <w:p w14:paraId="2ED53903" w14:textId="0283135E" w:rsidR="00FB6161" w:rsidRPr="00666554" w:rsidRDefault="00FB6161" w:rsidP="00FB6161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666554">
              <w:rPr>
                <w:rFonts w:cs="Arial"/>
                <w:i/>
                <w:sz w:val="20"/>
                <w:szCs w:val="20"/>
              </w:rPr>
              <w:t>(</w:t>
            </w:r>
            <w:r w:rsidR="00666554" w:rsidRPr="00666554">
              <w:rPr>
                <w:rFonts w:cs="Arial"/>
                <w:i/>
                <w:sz w:val="20"/>
                <w:szCs w:val="20"/>
              </w:rPr>
              <w:t>R</w:t>
            </w:r>
            <w:r w:rsidRPr="00666554">
              <w:rPr>
                <w:rFonts w:cs="Arial"/>
                <w:i/>
                <w:sz w:val="20"/>
                <w:szCs w:val="20"/>
              </w:rPr>
              <w:t>igueur dans le suivi de l’application des accords de référencement, utilisation pertinente des techniques d’implantation et de valorisation des produits)</w:t>
            </w:r>
          </w:p>
          <w:p w14:paraId="03F5C8F6" w14:textId="7F9C6B81" w:rsidR="00FB6161" w:rsidRPr="00FA21DA" w:rsidRDefault="00FB6161" w:rsidP="0033545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072B4450" w14:textId="7D967C47" w:rsidR="00887692" w:rsidRPr="00FA21DA" w:rsidRDefault="00C62BBC" w:rsidP="00042480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1E8545B" w14:textId="68CB477D" w:rsidR="00887692" w:rsidRPr="00FA21DA" w:rsidRDefault="00C62BBC" w:rsidP="00042480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="00042480"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C2706A" wp14:editId="2D893D24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6B7051" id="Rectangle 2" o:spid="_x0000_s1026" style="position:absolute;margin-left:470.5pt;margin-top:342.45pt;width:18.1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68F8EFBD" w14:textId="59827108" w:rsidR="00887692" w:rsidRPr="00FA21DA" w:rsidRDefault="00C62BBC" w:rsidP="00042480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311206D8" w14:textId="7C372BF3" w:rsidR="00887692" w:rsidRPr="00FA21DA" w:rsidRDefault="00C62BBC" w:rsidP="00042480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62BBC" w:rsidRPr="004C615D" w14:paraId="3E60091E" w14:textId="77777777" w:rsidTr="00102E82">
        <w:trPr>
          <w:trHeight w:val="454"/>
        </w:trPr>
        <w:tc>
          <w:tcPr>
            <w:tcW w:w="3958" w:type="pct"/>
            <w:vAlign w:val="center"/>
          </w:tcPr>
          <w:p w14:paraId="46C57075" w14:textId="77777777" w:rsidR="00C62BBC" w:rsidRPr="00666554" w:rsidRDefault="00C62BBC" w:rsidP="00666554">
            <w:pPr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 xml:space="preserve">2 – Développer la présence dans le réseau de distributeurs </w:t>
            </w:r>
          </w:p>
          <w:p w14:paraId="36B79D70" w14:textId="5F700C39" w:rsidR="00C62BBC" w:rsidRPr="00666554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i/>
                <w:sz w:val="20"/>
                <w:szCs w:val="20"/>
              </w:rPr>
            </w:pPr>
            <w:r w:rsidRPr="00666554">
              <w:rPr>
                <w:rFonts w:cs="Arial"/>
                <w:i/>
                <w:sz w:val="20"/>
                <w:szCs w:val="20"/>
              </w:rPr>
              <w:t>(</w:t>
            </w:r>
            <w:r w:rsidR="00666554" w:rsidRPr="00666554">
              <w:rPr>
                <w:rFonts w:cs="Arial"/>
                <w:i/>
                <w:sz w:val="20"/>
                <w:szCs w:val="20"/>
              </w:rPr>
              <w:t>R</w:t>
            </w:r>
            <w:r w:rsidRPr="00666554">
              <w:rPr>
                <w:rFonts w:cs="Arial"/>
                <w:i/>
                <w:sz w:val="20"/>
                <w:szCs w:val="20"/>
              </w:rPr>
              <w:t xml:space="preserve">epérage des opportunités de référencement, qualité du diagnostic </w:t>
            </w:r>
            <w:r w:rsidRPr="00666554">
              <w:rPr>
                <w:rFonts w:cs="Arial"/>
                <w:i/>
                <w:iCs/>
                <w:sz w:val="20"/>
                <w:szCs w:val="20"/>
              </w:rPr>
              <w:t>rayon, réseau et zone de prospection</w:t>
            </w:r>
            <w:r w:rsidRPr="00666554">
              <w:rPr>
                <w:rFonts w:cs="Arial"/>
                <w:i/>
                <w:sz w:val="20"/>
                <w:szCs w:val="20"/>
              </w:rPr>
              <w:t>, pertinence des propositions et des actions pour développer la présence de la marque/produit)</w:t>
            </w:r>
          </w:p>
          <w:p w14:paraId="62D2DB13" w14:textId="1FDB8A25" w:rsidR="00C605F5" w:rsidRPr="00FA21DA" w:rsidRDefault="00C605F5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4E2B5EAA" w14:textId="6049168D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0DB75C6" w14:textId="79F0907E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CE417E7" wp14:editId="7575C292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36D839" id="Rectangle 1" o:spid="_x0000_s1026" style="position:absolute;margin-left:470.5pt;margin-top:342.45pt;width:18.15pt;height:10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2E421ADA" w14:textId="41B64A15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390CE2A8" w14:textId="0944E8F7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62BBC" w:rsidRPr="0043262C" w14:paraId="3D147D23" w14:textId="77777777" w:rsidTr="00FA21DA">
        <w:trPr>
          <w:trHeight w:val="454"/>
        </w:trPr>
        <w:tc>
          <w:tcPr>
            <w:tcW w:w="5000" w:type="pct"/>
            <w:gridSpan w:val="5"/>
            <w:vAlign w:val="center"/>
          </w:tcPr>
          <w:p w14:paraId="046F4E1E" w14:textId="77777777" w:rsidR="00C62BBC" w:rsidRPr="006654C0" w:rsidRDefault="00C62BBC" w:rsidP="00042480">
            <w:pPr>
              <w:ind w:left="851"/>
              <w:jc w:val="left"/>
              <w:rPr>
                <w:rFonts w:cs="Arial"/>
                <w:b/>
                <w:sz w:val="24"/>
                <w:szCs w:val="24"/>
              </w:rPr>
            </w:pPr>
            <w:r w:rsidRPr="006654C0">
              <w:rPr>
                <w:rFonts w:cs="Arial"/>
                <w:b/>
                <w:sz w:val="24"/>
                <w:szCs w:val="24"/>
              </w:rPr>
              <w:t>Développer et piloter un réseau de partenaires</w:t>
            </w:r>
          </w:p>
        </w:tc>
      </w:tr>
      <w:tr w:rsidR="00C62BBC" w:rsidRPr="004C615D" w14:paraId="69E6963B" w14:textId="77777777" w:rsidTr="00102E82">
        <w:trPr>
          <w:trHeight w:val="454"/>
        </w:trPr>
        <w:tc>
          <w:tcPr>
            <w:tcW w:w="3958" w:type="pct"/>
            <w:vAlign w:val="center"/>
          </w:tcPr>
          <w:p w14:paraId="444F7DFD" w14:textId="1304B723" w:rsidR="00C62BBC" w:rsidRPr="00666554" w:rsidRDefault="00C62BBC" w:rsidP="00042480">
            <w:pPr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>1 – Participer au développement d’un réseau de partenaire</w:t>
            </w:r>
            <w:r w:rsidR="00DD57A1" w:rsidRPr="00666554">
              <w:rPr>
                <w:rFonts w:cs="Arial"/>
              </w:rPr>
              <w:t>s</w:t>
            </w:r>
          </w:p>
          <w:p w14:paraId="3D1F9DF7" w14:textId="17332C7C" w:rsidR="00C62BBC" w:rsidRPr="00666554" w:rsidRDefault="00C62BBC" w:rsidP="00666554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666554">
              <w:rPr>
                <w:rFonts w:cs="Arial"/>
                <w:i/>
                <w:sz w:val="20"/>
                <w:szCs w:val="20"/>
              </w:rPr>
              <w:t>(</w:t>
            </w:r>
            <w:r w:rsidR="00666554" w:rsidRPr="00666554">
              <w:rPr>
                <w:rFonts w:cs="Arial"/>
                <w:i/>
                <w:sz w:val="20"/>
                <w:szCs w:val="20"/>
              </w:rPr>
              <w:t>P</w:t>
            </w:r>
            <w:r w:rsidRPr="00666554">
              <w:rPr>
                <w:rFonts w:cs="Arial"/>
                <w:i/>
                <w:sz w:val="20"/>
                <w:szCs w:val="20"/>
              </w:rPr>
              <w:t>ertinence de la sélection de partenaires)</w:t>
            </w:r>
          </w:p>
          <w:p w14:paraId="56116FF2" w14:textId="38A136DE" w:rsidR="00C605F5" w:rsidRPr="00FA21DA" w:rsidRDefault="00C605F5" w:rsidP="00042480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760074A5" w14:textId="0736F3BF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0A87E710" w14:textId="244A4090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F9B94AD" wp14:editId="1EA38BD0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8B11D4" id="Rectangle 3" o:spid="_x0000_s1026" style="position:absolute;margin-left:470.5pt;margin-top:342.45pt;width:18.15pt;height:10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vdcgIAADgFAAAOAAAAZHJzL2Uyb0RvYy54bWysVFFP2zAQfp+0/2D5fSRp6WA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jz+b3X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1AB813E0" w14:textId="033771AC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2DF41A8" w14:textId="0110956D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62BBC" w:rsidRPr="004C615D" w14:paraId="33A61EFC" w14:textId="77777777" w:rsidTr="00102E82">
        <w:trPr>
          <w:trHeight w:val="454"/>
        </w:trPr>
        <w:tc>
          <w:tcPr>
            <w:tcW w:w="3958" w:type="pct"/>
            <w:vAlign w:val="center"/>
          </w:tcPr>
          <w:p w14:paraId="1BC2A1F7" w14:textId="70DB49B1" w:rsidR="00C62BBC" w:rsidRPr="00666554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>2 –</w:t>
            </w:r>
            <w:r w:rsidR="00666554">
              <w:rPr>
                <w:rFonts w:cs="Arial"/>
              </w:rPr>
              <w:t xml:space="preserve"> </w:t>
            </w:r>
            <w:r w:rsidRPr="00666554">
              <w:rPr>
                <w:rFonts w:cs="Arial"/>
              </w:rPr>
              <w:t>Mobiliser un réseau de partenaires et évaluer les performances</w:t>
            </w:r>
          </w:p>
          <w:p w14:paraId="00FBE321" w14:textId="25FCB49F" w:rsidR="00C62BBC" w:rsidRPr="00666554" w:rsidRDefault="00C62BBC" w:rsidP="00666554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666554">
              <w:rPr>
                <w:rFonts w:cs="Arial"/>
                <w:i/>
                <w:sz w:val="20"/>
                <w:szCs w:val="20"/>
              </w:rPr>
              <w:t>(</w:t>
            </w:r>
            <w:r w:rsidR="00666554" w:rsidRPr="00666554">
              <w:rPr>
                <w:rFonts w:cs="Arial"/>
                <w:i/>
                <w:sz w:val="20"/>
                <w:szCs w:val="20"/>
              </w:rPr>
              <w:t>E</w:t>
            </w:r>
            <w:r w:rsidRPr="00666554">
              <w:rPr>
                <w:rFonts w:cs="Arial"/>
                <w:i/>
                <w:sz w:val="20"/>
                <w:szCs w:val="20"/>
              </w:rPr>
              <w:t>fficience et rentabilité des actions de dynamisation du réseau)</w:t>
            </w:r>
          </w:p>
          <w:p w14:paraId="4440A20D" w14:textId="14CC46DE" w:rsidR="00C605F5" w:rsidRPr="00FA21DA" w:rsidRDefault="00C605F5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7E95B3BF" w14:textId="529F02CB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501D9D39" w14:textId="29269B40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91EAACF" wp14:editId="388BA8C2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4D5C9D" id="Rectangle 4" o:spid="_x0000_s1026" style="position:absolute;margin-left:470.5pt;margin-top:342.45pt;width:18.15pt;height:10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qjcgIAADgFAAAOAAAAZHJzL2Uyb0RvYy54bWysVFFP2zAQfp+0/2D5fSQp7WA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bylKo3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1B2570D8" w14:textId="60D5E0FB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0666DFD8" w14:textId="0824FA78" w:rsidR="00C62BBC" w:rsidRPr="00FA21DA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62BBC" w:rsidRPr="004C615D" w14:paraId="5CC981B6" w14:textId="77777777" w:rsidTr="00FA21DA">
        <w:trPr>
          <w:trHeight w:val="454"/>
        </w:trPr>
        <w:tc>
          <w:tcPr>
            <w:tcW w:w="5000" w:type="pct"/>
            <w:gridSpan w:val="5"/>
            <w:vAlign w:val="center"/>
          </w:tcPr>
          <w:p w14:paraId="6E30AF7F" w14:textId="77777777" w:rsidR="00C62BBC" w:rsidRPr="00FA21DA" w:rsidRDefault="00C62BBC" w:rsidP="00042480">
            <w:pPr>
              <w:ind w:left="851"/>
              <w:jc w:val="left"/>
              <w:rPr>
                <w:sz w:val="20"/>
                <w:szCs w:val="20"/>
              </w:rPr>
            </w:pPr>
            <w:r w:rsidRPr="006654C0">
              <w:rPr>
                <w:rFonts w:cs="Arial"/>
                <w:b/>
                <w:sz w:val="24"/>
                <w:szCs w:val="24"/>
              </w:rPr>
              <w:t>Créer et animer un réseau de vente directe</w:t>
            </w:r>
          </w:p>
        </w:tc>
      </w:tr>
      <w:tr w:rsidR="00C62BBC" w:rsidRPr="004C615D" w14:paraId="6C9A71D2" w14:textId="77777777" w:rsidTr="00102E82">
        <w:trPr>
          <w:trHeight w:val="454"/>
        </w:trPr>
        <w:tc>
          <w:tcPr>
            <w:tcW w:w="3958" w:type="pct"/>
            <w:vAlign w:val="center"/>
          </w:tcPr>
          <w:p w14:paraId="7FDCAB45" w14:textId="77777777" w:rsidR="00C62BBC" w:rsidRPr="00666554" w:rsidRDefault="00C62BBC" w:rsidP="00042480">
            <w:pPr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>1 – Prospecter, organiser des rencontres et vendre en réunion</w:t>
            </w:r>
          </w:p>
          <w:p w14:paraId="5A4506A9" w14:textId="1FB7954B" w:rsidR="00C62BBC" w:rsidRPr="00666554" w:rsidRDefault="00C62BBC" w:rsidP="00666554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666554">
              <w:rPr>
                <w:rFonts w:cs="Arial"/>
                <w:i/>
                <w:sz w:val="20"/>
                <w:szCs w:val="20"/>
              </w:rPr>
              <w:t>(</w:t>
            </w:r>
            <w:r w:rsidR="00666554" w:rsidRPr="00666554">
              <w:rPr>
                <w:rFonts w:cs="Arial"/>
                <w:i/>
                <w:sz w:val="20"/>
                <w:szCs w:val="20"/>
              </w:rPr>
              <w:t>D</w:t>
            </w:r>
            <w:r w:rsidRPr="00666554">
              <w:rPr>
                <w:rFonts w:cs="Arial"/>
                <w:i/>
                <w:sz w:val="20"/>
                <w:szCs w:val="20"/>
              </w:rPr>
              <w:t>éveloppement du fichier des conseillers, professionnalisme et efficacité commerciale lors des ventes en réunion)</w:t>
            </w:r>
          </w:p>
          <w:p w14:paraId="39821695" w14:textId="538EE198" w:rsidR="00C605F5" w:rsidRPr="004C615D" w:rsidRDefault="00C605F5" w:rsidP="0004248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4EA92872" w14:textId="66650C4E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4A8180D8" w14:textId="0C472B88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15DA593" wp14:editId="20A5AF7A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9B2EF6" id="Rectangle 5" o:spid="_x0000_s1026" style="position:absolute;margin-left:470.5pt;margin-top:342.45pt;width:18.15pt;height:10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E7cgIAADgFAAAOAAAAZHJzL2Uyb0RvYy54bWysVFFP2zAQfp+0/2D5fSQpdL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efdBO3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6538B9BB" w14:textId="0F49A235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4C3A1DEA" w14:textId="16E0784A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62BBC" w:rsidRPr="0043262C" w14:paraId="002BFC45" w14:textId="77777777" w:rsidTr="00102E82">
        <w:trPr>
          <w:trHeight w:val="454"/>
        </w:trPr>
        <w:tc>
          <w:tcPr>
            <w:tcW w:w="3958" w:type="pct"/>
            <w:vAlign w:val="center"/>
          </w:tcPr>
          <w:p w14:paraId="2B7164CE" w14:textId="77777777" w:rsidR="00C62BBC" w:rsidRPr="00666554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>2 – Recruter et former des vendeurs à domicile</w:t>
            </w:r>
          </w:p>
          <w:p w14:paraId="251D588A" w14:textId="2084FF7F" w:rsidR="00C62BBC" w:rsidRPr="00666554" w:rsidRDefault="00C62BBC" w:rsidP="00666554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666554">
              <w:rPr>
                <w:rFonts w:cs="Arial"/>
                <w:i/>
                <w:sz w:val="20"/>
                <w:szCs w:val="20"/>
              </w:rPr>
              <w:t>(</w:t>
            </w:r>
            <w:r w:rsidR="00666554" w:rsidRPr="00666554">
              <w:rPr>
                <w:rFonts w:cs="Arial"/>
                <w:i/>
                <w:sz w:val="20"/>
                <w:szCs w:val="20"/>
              </w:rPr>
              <w:t>P</w:t>
            </w:r>
            <w:r w:rsidRPr="00666554">
              <w:rPr>
                <w:rFonts w:cs="Arial"/>
                <w:i/>
                <w:sz w:val="20"/>
                <w:szCs w:val="20"/>
              </w:rPr>
              <w:t>ertinence et efficacité des actions de recrutement et de formation)</w:t>
            </w:r>
          </w:p>
          <w:p w14:paraId="69FBC4A7" w14:textId="3834EB7C" w:rsidR="00C605F5" w:rsidRPr="004C615D" w:rsidRDefault="00C605F5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7AB43CAA" w14:textId="3402222C" w:rsidR="00C62BBC" w:rsidRPr="0043262C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6F884B94" w14:textId="1AB2305D" w:rsidR="00C62BBC" w:rsidRPr="0043262C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0F60D6B" wp14:editId="3A6D8D1A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E167C4" id="Rectangle 6" o:spid="_x0000_s1026" style="position:absolute;margin-left:470.5pt;margin-top:342.45pt;width:18.15pt;height:10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ApMsSH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5AC8567D" w14:textId="17CAE003" w:rsidR="00C62BBC" w:rsidRPr="0043262C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52AADEA3" w14:textId="5D008417" w:rsidR="00C62BBC" w:rsidRPr="0043262C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62BBC" w:rsidRPr="004C615D" w14:paraId="5A89E898" w14:textId="77777777" w:rsidTr="00102E82">
        <w:trPr>
          <w:trHeight w:val="454"/>
        </w:trPr>
        <w:tc>
          <w:tcPr>
            <w:tcW w:w="3958" w:type="pct"/>
            <w:tcBorders>
              <w:bottom w:val="single" w:sz="4" w:space="0" w:color="auto"/>
            </w:tcBorders>
            <w:vAlign w:val="center"/>
          </w:tcPr>
          <w:p w14:paraId="613AB3CF" w14:textId="77777777" w:rsidR="00C62BBC" w:rsidRPr="00666554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</w:rPr>
            </w:pPr>
            <w:r w:rsidRPr="00666554">
              <w:rPr>
                <w:rFonts w:cs="Arial"/>
              </w:rPr>
              <w:t>3 – Impulser une dynamique de réseau</w:t>
            </w:r>
          </w:p>
          <w:p w14:paraId="1D67F59D" w14:textId="15E12B24" w:rsidR="00C62BBC" w:rsidRPr="00102E82" w:rsidRDefault="00C62BBC" w:rsidP="00C62BBC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102E82">
              <w:rPr>
                <w:rFonts w:cs="Arial"/>
                <w:i/>
                <w:sz w:val="20"/>
                <w:szCs w:val="20"/>
              </w:rPr>
              <w:t>(</w:t>
            </w:r>
            <w:r w:rsidR="00666554" w:rsidRPr="00102E82">
              <w:rPr>
                <w:rFonts w:cs="Arial"/>
                <w:i/>
                <w:sz w:val="20"/>
                <w:szCs w:val="20"/>
              </w:rPr>
              <w:t>C</w:t>
            </w:r>
            <w:r w:rsidRPr="00102E82">
              <w:rPr>
                <w:rFonts w:cs="Arial"/>
                <w:i/>
                <w:sz w:val="20"/>
                <w:szCs w:val="20"/>
              </w:rPr>
              <w:t>ohérence de l’animation réseau avec les orientations commerciales, respect de la réglementation et de l’éthique)</w:t>
            </w:r>
          </w:p>
          <w:p w14:paraId="5049746C" w14:textId="77777777" w:rsidR="00C62BBC" w:rsidRPr="004C615D" w:rsidRDefault="00C62BBC" w:rsidP="00042480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2D042848" w14:textId="4C0A6554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center"/>
          </w:tcPr>
          <w:p w14:paraId="138A0BDB" w14:textId="78FCABD6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591E4A" wp14:editId="45EBC5F0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2C9E3E" id="Rectangle 7" o:spid="_x0000_s1026" style="position:absolute;margin-left:470.5pt;margin-top:342.45pt;width:18.15pt;height:10.6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fQcgIAADgFAAAOAAAAZHJzL2Uyb0RvYy54bWysVFFP2zAQfp+0/2D5fSQpdGU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FE0n0H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31F57ECA" w14:textId="011565DA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center"/>
          </w:tcPr>
          <w:p w14:paraId="320DE7FF" w14:textId="2CF1119F" w:rsidR="00C62BBC" w:rsidRPr="004C615D" w:rsidRDefault="00C62BBC" w:rsidP="00042480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</w:tbl>
    <w:p w14:paraId="144FEA6C" w14:textId="77777777" w:rsidR="00AE5D9D" w:rsidRPr="004C615D" w:rsidRDefault="00AE5D9D" w:rsidP="00F77AE8">
      <w:pPr>
        <w:jc w:val="left"/>
        <w:rPr>
          <w:b/>
          <w:sz w:val="20"/>
          <w:szCs w:val="20"/>
        </w:rPr>
      </w:pPr>
      <w:r w:rsidRPr="004C615D">
        <w:rPr>
          <w:b/>
          <w:sz w:val="20"/>
          <w:szCs w:val="20"/>
        </w:rPr>
        <w:t>TI : Très Insuffisant / I : Insuffisant / S : Satisfaisant /TS :</w:t>
      </w:r>
      <w:r w:rsidR="00427B21" w:rsidRPr="004C615D">
        <w:rPr>
          <w:b/>
          <w:sz w:val="20"/>
          <w:szCs w:val="20"/>
        </w:rPr>
        <w:t xml:space="preserve"> </w:t>
      </w:r>
      <w:r w:rsidRPr="004C615D">
        <w:rPr>
          <w:b/>
          <w:sz w:val="20"/>
          <w:szCs w:val="20"/>
        </w:rPr>
        <w:t>Très satisfaisant</w:t>
      </w:r>
    </w:p>
    <w:p w14:paraId="58E0E070" w14:textId="77777777" w:rsidR="00887692" w:rsidRPr="004C615D" w:rsidRDefault="00887692" w:rsidP="00AE5D9D">
      <w:pPr>
        <w:rPr>
          <w:b/>
          <w:sz w:val="20"/>
          <w:szCs w:val="20"/>
        </w:rPr>
      </w:pPr>
    </w:p>
    <w:p w14:paraId="460F1329" w14:textId="77777777" w:rsidR="007D457D" w:rsidRDefault="00887692" w:rsidP="007D457D">
      <w:pPr>
        <w:jc w:val="right"/>
        <w:rPr>
          <w:b/>
          <w:sz w:val="20"/>
          <w:szCs w:val="20"/>
        </w:rPr>
      </w:pPr>
      <w:r w:rsidRPr="004C615D">
        <w:rPr>
          <w:b/>
          <w:sz w:val="20"/>
          <w:szCs w:val="20"/>
        </w:rPr>
        <w:t>NOTE</w:t>
      </w:r>
      <w:r w:rsidR="00195313" w:rsidRPr="004C615D">
        <w:rPr>
          <w:b/>
          <w:sz w:val="20"/>
          <w:szCs w:val="20"/>
        </w:rPr>
        <w:t xml:space="preserve"> sur</w:t>
      </w:r>
      <w:r w:rsidR="004C615D">
        <w:rPr>
          <w:b/>
          <w:sz w:val="20"/>
          <w:szCs w:val="20"/>
        </w:rPr>
        <w:t>20</w:t>
      </w:r>
      <w:r w:rsidR="007D457D">
        <w:rPr>
          <w:b/>
          <w:sz w:val="20"/>
          <w:szCs w:val="20"/>
        </w:rPr>
        <w:t xml:space="preserve">    </w:t>
      </w:r>
    </w:p>
    <w:p w14:paraId="4B5EEA01" w14:textId="77777777" w:rsidR="007D457D" w:rsidRDefault="007D457D" w:rsidP="00C62BBC">
      <w:pPr>
        <w:pBdr>
          <w:top w:val="single" w:sz="4" w:space="1" w:color="auto"/>
          <w:left w:val="single" w:sz="4" w:space="5" w:color="auto"/>
          <w:bottom w:val="single" w:sz="4" w:space="12" w:color="auto"/>
          <w:right w:val="single" w:sz="4" w:space="22" w:color="auto"/>
        </w:pBdr>
        <w:ind w:left="8647"/>
        <w:jc w:val="right"/>
        <w:rPr>
          <w:b/>
          <w:sz w:val="20"/>
          <w:szCs w:val="20"/>
        </w:rPr>
      </w:pPr>
    </w:p>
    <w:p w14:paraId="1344079A" w14:textId="77777777" w:rsidR="007D457D" w:rsidRDefault="007D457D" w:rsidP="00C62BBC">
      <w:pPr>
        <w:pBdr>
          <w:top w:val="single" w:sz="4" w:space="1" w:color="auto"/>
          <w:left w:val="single" w:sz="4" w:space="5" w:color="auto"/>
          <w:bottom w:val="single" w:sz="4" w:space="12" w:color="auto"/>
          <w:right w:val="single" w:sz="4" w:space="22" w:color="auto"/>
        </w:pBdr>
        <w:ind w:left="8647"/>
        <w:jc w:val="right"/>
        <w:rPr>
          <w:b/>
          <w:sz w:val="20"/>
          <w:szCs w:val="20"/>
        </w:rPr>
      </w:pPr>
    </w:p>
    <w:p w14:paraId="33E44D41" w14:textId="77777777" w:rsidR="00193716" w:rsidRDefault="00193716" w:rsidP="00C62BBC">
      <w:pPr>
        <w:pBdr>
          <w:top w:val="single" w:sz="4" w:space="1" w:color="auto"/>
          <w:left w:val="single" w:sz="4" w:space="5" w:color="auto"/>
          <w:bottom w:val="single" w:sz="4" w:space="12" w:color="auto"/>
          <w:right w:val="single" w:sz="4" w:space="22" w:color="auto"/>
        </w:pBdr>
        <w:ind w:left="8647"/>
        <w:jc w:val="right"/>
        <w:rPr>
          <w:b/>
          <w:sz w:val="20"/>
          <w:szCs w:val="20"/>
        </w:rPr>
      </w:pPr>
    </w:p>
    <w:p w14:paraId="587473D4" w14:textId="77777777" w:rsidR="00C4613D" w:rsidRPr="002A31B0" w:rsidRDefault="00324008" w:rsidP="00C4613D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Nom et signature des membres de la commission</w:t>
      </w:r>
      <w:r w:rsidR="00C4613D" w:rsidRPr="002A31B0">
        <w:rPr>
          <w:rFonts w:ascii="Calibri Light" w:hAnsi="Calibri Light" w:cs="Calibri Light"/>
          <w:b/>
          <w:sz w:val="20"/>
          <w:szCs w:val="20"/>
        </w:rPr>
        <w:t> :</w:t>
      </w:r>
    </w:p>
    <w:p w14:paraId="068C7538" w14:textId="77777777" w:rsidR="00C4613D" w:rsidRDefault="00C4613D" w:rsidP="00C4613D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557999B8" w14:textId="77777777" w:rsidR="00C4613D" w:rsidRPr="002A31B0" w:rsidRDefault="00C4613D" w:rsidP="00C4613D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</w:p>
    <w:p w14:paraId="350B0069" w14:textId="77777777" w:rsidR="00C4613D" w:rsidRPr="002A31B0" w:rsidRDefault="00C4613D" w:rsidP="00C4613D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021B8A73" w14:textId="77777777" w:rsidR="00FA21DA" w:rsidRPr="002A31B0" w:rsidRDefault="00FA21DA" w:rsidP="00FA21DA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</w:p>
    <w:p w14:paraId="57E0A893" w14:textId="54981151" w:rsidR="004C615D" w:rsidRPr="004C615D" w:rsidRDefault="004C615D" w:rsidP="004C615D">
      <w:pPr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  <w:r w:rsidRPr="004C615D">
        <w:rPr>
          <w:rFonts w:ascii="Calibri Light" w:hAnsi="Calibri Light" w:cs="Calibri Light"/>
          <w:b/>
          <w:sz w:val="20"/>
          <w:szCs w:val="20"/>
        </w:rPr>
        <w:lastRenderedPageBreak/>
        <w:t xml:space="preserve">Durée </w:t>
      </w:r>
      <w:r w:rsidR="00207B5E">
        <w:rPr>
          <w:rFonts w:ascii="Calibri Light" w:hAnsi="Calibri Light" w:cs="Calibri Light"/>
          <w:b/>
          <w:sz w:val="20"/>
          <w:szCs w:val="20"/>
        </w:rPr>
        <w:t>40 minutes</w:t>
      </w:r>
      <w:r w:rsidRPr="004C615D">
        <w:rPr>
          <w:rFonts w:ascii="Calibri Light" w:hAnsi="Calibri Light" w:cs="Calibri Light"/>
          <w:b/>
          <w:sz w:val="20"/>
          <w:szCs w:val="20"/>
        </w:rPr>
        <w:t xml:space="preserve"> - Coefficient </w:t>
      </w:r>
      <w:r w:rsidR="0033545E">
        <w:rPr>
          <w:rFonts w:ascii="Calibri Light" w:hAnsi="Calibri Light" w:cs="Calibri Light"/>
          <w:b/>
          <w:sz w:val="20"/>
          <w:szCs w:val="20"/>
        </w:rPr>
        <w:t>3</w:t>
      </w:r>
    </w:p>
    <w:p w14:paraId="60AFE14C" w14:textId="77777777" w:rsidR="004C615D" w:rsidRPr="004C615D" w:rsidRDefault="004C615D" w:rsidP="004C615D">
      <w:pPr>
        <w:rPr>
          <w:rFonts w:ascii="Calibri Light" w:hAnsi="Calibri Light" w:cs="Calibri Light"/>
          <w:b/>
          <w:sz w:val="20"/>
          <w:szCs w:val="20"/>
        </w:rPr>
      </w:pPr>
    </w:p>
    <w:p w14:paraId="56630EE7" w14:textId="149B223F" w:rsidR="004C615D" w:rsidRPr="00C4613D" w:rsidRDefault="00207B5E" w:rsidP="004C615D">
      <w:pPr>
        <w:rPr>
          <w:rFonts w:ascii="Calibri Light" w:hAnsi="Calibri Light" w:cs="Calibri Light"/>
          <w:b/>
          <w:caps/>
          <w:sz w:val="20"/>
          <w:szCs w:val="20"/>
        </w:rPr>
      </w:pPr>
      <w:r>
        <w:rPr>
          <w:rFonts w:ascii="Calibri Light" w:hAnsi="Calibri Light" w:cs="Calibri Light"/>
          <w:b/>
          <w:caps/>
          <w:sz w:val="20"/>
          <w:szCs w:val="20"/>
        </w:rPr>
        <w:t>FICHE</w:t>
      </w:r>
      <w:r w:rsidR="004C615D" w:rsidRPr="00C4613D">
        <w:rPr>
          <w:rFonts w:ascii="Calibri Light" w:hAnsi="Calibri Light" w:cs="Calibri Light"/>
          <w:b/>
          <w:caps/>
          <w:sz w:val="20"/>
          <w:szCs w:val="20"/>
        </w:rPr>
        <w:t xml:space="preserve"> </w:t>
      </w:r>
      <w:r>
        <w:rPr>
          <w:rFonts w:ascii="Calibri Light" w:hAnsi="Calibri Light" w:cs="Calibri Light"/>
          <w:b/>
          <w:caps/>
          <w:sz w:val="20"/>
          <w:szCs w:val="20"/>
        </w:rPr>
        <w:t>D</w:t>
      </w:r>
      <w:r w:rsidR="004C615D" w:rsidRPr="00C4613D">
        <w:rPr>
          <w:rFonts w:ascii="Calibri Light" w:hAnsi="Calibri Light" w:cs="Calibri Light"/>
          <w:b/>
          <w:caps/>
          <w:sz w:val="20"/>
          <w:szCs w:val="20"/>
        </w:rPr>
        <w:t>’Évaluation</w:t>
      </w:r>
    </w:p>
    <w:p w14:paraId="313F9C25" w14:textId="77777777" w:rsidR="004C615D" w:rsidRPr="002A31B0" w:rsidRDefault="004C615D" w:rsidP="004C615D">
      <w:pPr>
        <w:rPr>
          <w:rFonts w:ascii="Calibri Light" w:hAnsi="Calibri Light" w:cs="Calibri Light"/>
          <w:sz w:val="20"/>
          <w:szCs w:val="20"/>
          <w:lang w:eastAsia="ar-SA"/>
        </w:rPr>
      </w:pPr>
    </w:p>
    <w:p w14:paraId="70560451" w14:textId="5141B353" w:rsidR="00C4613D" w:rsidRPr="004C615D" w:rsidRDefault="00C4613D" w:rsidP="00C4613D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t>NOM du CANDIDAT</w:t>
      </w:r>
      <w:r w:rsidRPr="004C615D">
        <w:rPr>
          <w:rFonts w:ascii="Calibri Light" w:hAnsi="Calibri Light" w:cs="Calibri Light"/>
          <w:sz w:val="20"/>
          <w:szCs w:val="20"/>
        </w:rPr>
        <w:t xml:space="preserve"> : </w:t>
      </w:r>
      <w:r w:rsidRPr="00C4613D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</w:t>
      </w:r>
      <w:r w:rsidRPr="004C615D">
        <w:rPr>
          <w:rFonts w:ascii="Calibri Light" w:hAnsi="Calibri Light" w:cs="Calibri Light"/>
          <w:sz w:val="20"/>
          <w:szCs w:val="20"/>
        </w:rPr>
        <w:tab/>
      </w:r>
      <w:r w:rsidRPr="004C615D">
        <w:rPr>
          <w:rFonts w:ascii="Calibri Light" w:hAnsi="Calibri Light" w:cs="Calibri Light"/>
          <w:b/>
          <w:sz w:val="20"/>
          <w:szCs w:val="20"/>
        </w:rPr>
        <w:t>Prénom du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4C615D">
        <w:rPr>
          <w:rFonts w:ascii="Calibri Light" w:hAnsi="Calibri Light" w:cs="Calibri Light"/>
          <w:b/>
          <w:sz w:val="20"/>
          <w:szCs w:val="20"/>
        </w:rPr>
        <w:t>candidat :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C4613D">
        <w:rPr>
          <w:rFonts w:ascii="Calibri Light" w:hAnsi="Calibri Light" w:cs="Calibri Light"/>
          <w:b/>
          <w:sz w:val="20"/>
          <w:szCs w:val="20"/>
          <w:vertAlign w:val="subscript"/>
        </w:rPr>
        <w:t>……………</w:t>
      </w:r>
      <w:r w:rsidRPr="00C4613D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</w:t>
      </w:r>
      <w:r w:rsidRPr="00C4613D">
        <w:rPr>
          <w:rFonts w:ascii="Calibri Light" w:hAnsi="Calibri Light" w:cs="Calibri Light"/>
          <w:b/>
          <w:sz w:val="20"/>
          <w:szCs w:val="20"/>
          <w:vertAlign w:val="subscript"/>
        </w:rPr>
        <w:t>……………………………</w:t>
      </w:r>
    </w:p>
    <w:p w14:paraId="2EF07F34" w14:textId="2EC58DD3" w:rsidR="00C4613D" w:rsidRPr="00CC4F61" w:rsidRDefault="00C4613D" w:rsidP="002F5C3C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CC4F61">
        <w:rPr>
          <w:rFonts w:ascii="Calibri Light" w:hAnsi="Calibri Light" w:cs="Calibri Light"/>
          <w:b/>
          <w:sz w:val="20"/>
          <w:szCs w:val="20"/>
        </w:rPr>
        <w:t>N° Candidat</w:t>
      </w:r>
      <w:r w:rsidRPr="00CC4F61">
        <w:rPr>
          <w:rFonts w:ascii="Calibri Light" w:hAnsi="Calibri Light" w:cs="Calibri Light"/>
          <w:sz w:val="20"/>
          <w:szCs w:val="20"/>
        </w:rPr>
        <w:t xml:space="preserve"> :  </w:t>
      </w:r>
      <w:r w:rsidRPr="00CC4F61">
        <w:rPr>
          <w:rFonts w:ascii="Calibri Light" w:hAnsi="Calibri Light" w:cs="Calibri Light"/>
          <w:sz w:val="20"/>
          <w:szCs w:val="20"/>
          <w:vertAlign w:val="subscript"/>
        </w:rPr>
        <w:t xml:space="preserve">…………………………………………………..  </w:t>
      </w:r>
      <w:r w:rsidRPr="00CC4F61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</w:t>
      </w:r>
      <w:r w:rsidR="002F5C3C" w:rsidRPr="00CC4F61">
        <w:rPr>
          <w:rFonts w:ascii="Calibri Light" w:hAnsi="Calibri Light" w:cs="Calibri Light"/>
          <w:sz w:val="20"/>
          <w:szCs w:val="20"/>
        </w:rPr>
        <w:tab/>
      </w:r>
      <w:r w:rsidRPr="00CC4F61">
        <w:rPr>
          <w:rFonts w:ascii="Calibri Light" w:hAnsi="Calibri Light" w:cs="Calibri Light"/>
          <w:b/>
          <w:sz w:val="20"/>
          <w:szCs w:val="20"/>
        </w:rPr>
        <w:t xml:space="preserve">N° </w:t>
      </w:r>
      <w:r w:rsidR="00F30665" w:rsidRPr="00CC4F61">
        <w:rPr>
          <w:rFonts w:ascii="Calibri Light" w:hAnsi="Calibri Light" w:cs="Calibri Light"/>
          <w:b/>
          <w:sz w:val="20"/>
          <w:szCs w:val="20"/>
        </w:rPr>
        <w:t>COMMISSION</w:t>
      </w:r>
      <w:r w:rsidRPr="00CC4F61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CC4F61">
        <w:rPr>
          <w:rFonts w:ascii="Calibri Light" w:hAnsi="Calibri Light" w:cs="Calibri Light"/>
          <w:sz w:val="20"/>
          <w:szCs w:val="20"/>
        </w:rPr>
        <w:t xml:space="preserve">: </w:t>
      </w:r>
      <w:r w:rsidRPr="00CC4F61">
        <w:rPr>
          <w:rFonts w:ascii="Calibri Light" w:hAnsi="Calibri Light" w:cs="Calibri Light"/>
          <w:sz w:val="20"/>
          <w:szCs w:val="20"/>
          <w:vertAlign w:val="subscript"/>
        </w:rPr>
        <w:t>…………</w:t>
      </w:r>
    </w:p>
    <w:p w14:paraId="5B4CB765" w14:textId="77777777" w:rsidR="00C4613D" w:rsidRPr="00CC4F61" w:rsidRDefault="00C4613D" w:rsidP="00C4613D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CC4F61">
        <w:rPr>
          <w:rFonts w:ascii="Calibri Light" w:hAnsi="Calibri Light" w:cs="Calibri Light"/>
          <w:b/>
          <w:sz w:val="20"/>
          <w:szCs w:val="20"/>
        </w:rPr>
        <w:t>Date</w:t>
      </w:r>
      <w:r w:rsidRPr="00CC4F61">
        <w:rPr>
          <w:rFonts w:ascii="Calibri Light" w:hAnsi="Calibri Light" w:cs="Calibri Light"/>
          <w:sz w:val="20"/>
          <w:szCs w:val="20"/>
        </w:rPr>
        <w:t xml:space="preserve"> : </w:t>
      </w:r>
      <w:r w:rsidRPr="00CC4F61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…………………………………………………….</w:t>
      </w:r>
    </w:p>
    <w:p w14:paraId="29247ECD" w14:textId="77777777" w:rsidR="00B33506" w:rsidRPr="00CC4F61" w:rsidRDefault="00B33506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78214188" w14:textId="77777777" w:rsidR="00B33506" w:rsidRPr="00EA62E5" w:rsidRDefault="004C615D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  <w:r w:rsidRPr="00EA62E5">
        <w:rPr>
          <w:rFonts w:ascii="Calibri Light" w:hAnsi="Calibri Light" w:cs="Calibri Light"/>
          <w:b/>
          <w:sz w:val="20"/>
          <w:szCs w:val="20"/>
        </w:rPr>
        <w:t>Note /20</w:t>
      </w:r>
    </w:p>
    <w:p w14:paraId="2EDBEE0D" w14:textId="77777777" w:rsidR="004C615D" w:rsidRPr="00EA62E5" w:rsidRDefault="004C615D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46483513" w14:textId="77777777" w:rsidR="004C615D" w:rsidRPr="00EA62E5" w:rsidRDefault="004C615D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5B28F743" w14:textId="77777777" w:rsidR="00195313" w:rsidRPr="002A31B0" w:rsidRDefault="00195313" w:rsidP="004C615D">
      <w:pPr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Appréciation globale</w:t>
      </w:r>
      <w:r w:rsidR="004C615D" w:rsidRPr="002A31B0">
        <w:rPr>
          <w:rFonts w:ascii="Calibri Light" w:hAnsi="Calibri Light" w:cs="Calibri Light"/>
          <w:b/>
          <w:sz w:val="20"/>
          <w:szCs w:val="20"/>
        </w:rPr>
        <w:t xml:space="preserve"> du Jury</w:t>
      </w:r>
    </w:p>
    <w:p w14:paraId="4DA2AB9E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49EA3E9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50327D8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51C493B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9324C61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9A8E6F3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FB0DD95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F3166C9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540F5B2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81EB535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D1AA2B9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1E15F55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E132EB2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0F35560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21F47AD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50D7ECE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1C67F33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70AA39E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E33A0F0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DB20E65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2DF3885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8881BA9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899F7F6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5CA82D8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50A5037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7B42D37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6376BA6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729A2E3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35AA14D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6EAE1B6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1BE1DBAF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2B596E0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B69E218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813A0F0" w14:textId="77777777" w:rsidR="004C615D" w:rsidRPr="002A31B0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6411F871" w14:textId="77777777" w:rsidR="004C615D" w:rsidRPr="002A31B0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2074FE6A" w14:textId="77777777" w:rsidR="004C615D" w:rsidRPr="002A31B0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4350E98C" w14:textId="77777777" w:rsidR="004C615D" w:rsidRPr="002A31B0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121C6CD0" w14:textId="34D4F9A9" w:rsidR="0009325D" w:rsidRPr="002A31B0" w:rsidRDefault="00195313" w:rsidP="00FA21DA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No</w:t>
      </w:r>
      <w:r w:rsidR="004C615D" w:rsidRPr="002A31B0">
        <w:rPr>
          <w:rFonts w:ascii="Calibri Light" w:hAnsi="Calibri Light" w:cs="Calibri Light"/>
          <w:b/>
          <w:sz w:val="20"/>
          <w:szCs w:val="20"/>
        </w:rPr>
        <w:t xml:space="preserve">m et signature des </w:t>
      </w:r>
      <w:r w:rsidR="00F30665">
        <w:rPr>
          <w:rFonts w:ascii="Calibri Light" w:hAnsi="Calibri Light" w:cs="Calibri Light"/>
          <w:b/>
          <w:sz w:val="20"/>
          <w:szCs w:val="20"/>
        </w:rPr>
        <w:t>m</w:t>
      </w:r>
      <w:r w:rsidR="004C615D" w:rsidRPr="002A31B0">
        <w:rPr>
          <w:rFonts w:ascii="Calibri Light" w:hAnsi="Calibri Light" w:cs="Calibri Light"/>
          <w:b/>
          <w:sz w:val="20"/>
          <w:szCs w:val="20"/>
        </w:rPr>
        <w:t xml:space="preserve">embres </w:t>
      </w:r>
      <w:r w:rsidR="00F30665">
        <w:rPr>
          <w:rFonts w:ascii="Calibri Light" w:hAnsi="Calibri Light" w:cs="Calibri Light"/>
          <w:b/>
          <w:sz w:val="20"/>
          <w:szCs w:val="20"/>
        </w:rPr>
        <w:t xml:space="preserve">de la commission </w:t>
      </w:r>
      <w:r w:rsidR="004C615D" w:rsidRPr="002A31B0">
        <w:rPr>
          <w:rFonts w:ascii="Calibri Light" w:hAnsi="Calibri Light" w:cs="Calibri Light"/>
          <w:b/>
          <w:sz w:val="20"/>
          <w:szCs w:val="20"/>
        </w:rPr>
        <w:t>:</w:t>
      </w:r>
    </w:p>
    <w:p w14:paraId="67872FF1" w14:textId="77777777" w:rsidR="004C615D" w:rsidRDefault="004C615D" w:rsidP="00FA21DA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48471C39" w14:textId="77777777" w:rsidR="00C4613D" w:rsidRPr="002A31B0" w:rsidRDefault="00C4613D" w:rsidP="00FA21DA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</w:p>
    <w:p w14:paraId="6B129138" w14:textId="77777777" w:rsidR="002A31B0" w:rsidRPr="002A31B0" w:rsidRDefault="002A31B0" w:rsidP="00FA21DA">
      <w:pPr>
        <w:spacing w:after="120"/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4259FB5E" w14:textId="77777777" w:rsidR="00812C3D" w:rsidRPr="002A31B0" w:rsidRDefault="00812C3D">
      <w:pPr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br w:type="page"/>
      </w:r>
    </w:p>
    <w:p w14:paraId="110D1FE4" w14:textId="75CA972A" w:rsidR="00812C3D" w:rsidRPr="00F07D55" w:rsidRDefault="00B33506" w:rsidP="00C634AF">
      <w:pPr>
        <w:pStyle w:val="Titre2"/>
        <w:rPr>
          <w:rFonts w:ascii="Calibri Light" w:hAnsi="Calibri Light" w:cs="Calibri Light"/>
          <w:caps/>
          <w:smallCaps w:val="0"/>
          <w:sz w:val="20"/>
        </w:rPr>
      </w:pPr>
      <w:r w:rsidRPr="00F07D55">
        <w:rPr>
          <w:rFonts w:ascii="Calibri Light" w:hAnsi="Calibri Light" w:cs="Calibri Light"/>
          <w:caps/>
          <w:smallCaps w:val="0"/>
          <w:sz w:val="20"/>
        </w:rPr>
        <w:lastRenderedPageBreak/>
        <w:t xml:space="preserve">FICHE DESCRIPTIVE </w:t>
      </w:r>
      <w:r w:rsidR="00812C3D" w:rsidRPr="00F07D55">
        <w:rPr>
          <w:rFonts w:ascii="Calibri Light" w:hAnsi="Calibri Light" w:cs="Calibri Light"/>
          <w:caps/>
          <w:smallCaps w:val="0"/>
          <w:sz w:val="20"/>
        </w:rPr>
        <w:t>d’ACTIVIT</w:t>
      </w:r>
      <w:r w:rsidR="006654C0">
        <w:rPr>
          <w:rFonts w:ascii="Calibri Light" w:hAnsi="Calibri Light" w:cs="Calibri Light"/>
          <w:caps/>
          <w:smallCaps w:val="0"/>
          <w:sz w:val="20"/>
        </w:rPr>
        <w:t>É</w:t>
      </w:r>
      <w:r w:rsidR="007834DE" w:rsidRPr="00F07D55">
        <w:rPr>
          <w:rFonts w:ascii="Calibri Light" w:hAnsi="Calibri Light" w:cs="Calibri Light"/>
          <w:caps/>
          <w:smallCaps w:val="0"/>
          <w:sz w:val="20"/>
        </w:rPr>
        <w:t>S</w:t>
      </w:r>
      <w:r w:rsidR="00812C3D" w:rsidRPr="00F07D55">
        <w:rPr>
          <w:rFonts w:ascii="Calibri Light" w:hAnsi="Calibri Light" w:cs="Calibri Light"/>
          <w:caps/>
          <w:smallCaps w:val="0"/>
          <w:sz w:val="20"/>
        </w:rPr>
        <w:t xml:space="preserve"> PROFESSIONNELLE</w:t>
      </w:r>
      <w:r w:rsidR="007834DE" w:rsidRPr="00F07D55">
        <w:rPr>
          <w:rFonts w:ascii="Calibri Light" w:hAnsi="Calibri Light" w:cs="Calibri Light"/>
          <w:caps/>
          <w:smallCaps w:val="0"/>
          <w:sz w:val="20"/>
        </w:rPr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1078"/>
        <w:gridCol w:w="2666"/>
        <w:gridCol w:w="2916"/>
        <w:gridCol w:w="2000"/>
      </w:tblGrid>
      <w:tr w:rsidR="0009325D" w:rsidRPr="002A31B0" w14:paraId="79BF40F9" w14:textId="77777777" w:rsidTr="00024E04">
        <w:tc>
          <w:tcPr>
            <w:tcW w:w="0" w:type="auto"/>
            <w:gridSpan w:val="5"/>
          </w:tcPr>
          <w:p w14:paraId="3F8D2008" w14:textId="2A74AF56" w:rsidR="0009325D" w:rsidRPr="00F07D55" w:rsidRDefault="0009325D" w:rsidP="00C634AF">
            <w:pPr>
              <w:pStyle w:val="Titre2"/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</w:pPr>
            <w:r w:rsidRPr="00F07D55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BTS N</w:t>
            </w:r>
            <w:r w:rsidR="006654C0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É</w:t>
            </w:r>
            <w:r w:rsidRPr="00F07D55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 xml:space="preserve">gociation et </w:t>
            </w:r>
            <w:r w:rsidR="00427B21" w:rsidRPr="00F07D55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D</w:t>
            </w:r>
            <w:r w:rsidRPr="00F07D55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igitalisation de la Relation Client</w:t>
            </w:r>
          </w:p>
          <w:p w14:paraId="2412A135" w14:textId="762D1C5E" w:rsidR="0009325D" w:rsidRPr="002A31B0" w:rsidRDefault="0009325D" w:rsidP="00C634AF">
            <w:pPr>
              <w:pStyle w:val="Titre2"/>
              <w:rPr>
                <w:rFonts w:ascii="Calibri Light" w:hAnsi="Calibri Light" w:cs="Calibri Light"/>
                <w:bCs/>
                <w:sz w:val="20"/>
              </w:rPr>
            </w:pPr>
            <w:r w:rsidRPr="002A31B0">
              <w:rPr>
                <w:rFonts w:ascii="Calibri Light" w:hAnsi="Calibri Light" w:cs="Calibri Light"/>
                <w:bCs/>
                <w:sz w:val="20"/>
              </w:rPr>
              <w:t>Session</w:t>
            </w:r>
            <w:r w:rsidR="006654C0">
              <w:rPr>
                <w:rFonts w:ascii="Calibri Light" w:hAnsi="Calibri Light" w:cs="Calibri Light"/>
                <w:bCs/>
                <w:sz w:val="20"/>
              </w:rPr>
              <w:t> </w:t>
            </w:r>
            <w:r w:rsidR="006654C0" w:rsidRPr="006654C0">
              <w:rPr>
                <w:rFonts w:ascii="Calibri Light" w:hAnsi="Calibri Light" w:cs="Calibri Light"/>
                <w:bCs/>
                <w:sz w:val="20"/>
                <w:vertAlign w:val="subscript"/>
              </w:rPr>
              <w:t>……</w:t>
            </w:r>
            <w:proofErr w:type="gramStart"/>
            <w:r w:rsidR="006654C0" w:rsidRPr="006654C0">
              <w:rPr>
                <w:rFonts w:ascii="Calibri Light" w:hAnsi="Calibri Light" w:cs="Calibri Light"/>
                <w:bCs/>
                <w:sz w:val="20"/>
                <w:vertAlign w:val="subscript"/>
              </w:rPr>
              <w:t>…….</w:t>
            </w:r>
            <w:proofErr w:type="gramEnd"/>
            <w:r w:rsidR="006654C0" w:rsidRPr="006654C0">
              <w:rPr>
                <w:rFonts w:ascii="Calibri Light" w:hAnsi="Calibri Light" w:cs="Calibri Light"/>
                <w:bCs/>
                <w:sz w:val="20"/>
                <w:vertAlign w:val="subscript"/>
              </w:rPr>
              <w:t>.</w:t>
            </w:r>
          </w:p>
        </w:tc>
      </w:tr>
      <w:tr w:rsidR="0009325D" w:rsidRPr="002A31B0" w14:paraId="7B04942D" w14:textId="77777777" w:rsidTr="00024E04">
        <w:tc>
          <w:tcPr>
            <w:tcW w:w="0" w:type="auto"/>
            <w:gridSpan w:val="5"/>
          </w:tcPr>
          <w:p w14:paraId="392C7EAD" w14:textId="4E56E92F" w:rsidR="0009325D" w:rsidRPr="002A31B0" w:rsidRDefault="0009325D" w:rsidP="00C634AF">
            <w:pPr>
              <w:pStyle w:val="Titre2"/>
              <w:rPr>
                <w:rFonts w:ascii="Calibri Light" w:hAnsi="Calibri Light" w:cs="Calibri Light"/>
                <w:sz w:val="20"/>
              </w:rPr>
            </w:pPr>
            <w:r w:rsidRPr="002A31B0">
              <w:rPr>
                <w:rFonts w:ascii="Calibri Light" w:hAnsi="Calibri Light" w:cs="Calibri Light"/>
                <w:sz w:val="20"/>
              </w:rPr>
              <w:t>E</w:t>
            </w:r>
            <w:r w:rsidR="007834DE">
              <w:rPr>
                <w:rFonts w:ascii="Calibri Light" w:hAnsi="Calibri Light" w:cs="Calibri Light"/>
                <w:sz w:val="20"/>
              </w:rPr>
              <w:t>6</w:t>
            </w:r>
            <w:r w:rsidRPr="002A31B0">
              <w:rPr>
                <w:rFonts w:ascii="Calibri Light" w:hAnsi="Calibri Light" w:cs="Calibri Light"/>
                <w:sz w:val="20"/>
              </w:rPr>
              <w:t xml:space="preserve"> – </w:t>
            </w:r>
            <w:r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Relation Client et </w:t>
            </w:r>
            <w:r w:rsidR="007834DE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animation de r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7834DE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seaux</w:t>
            </w:r>
          </w:p>
        </w:tc>
      </w:tr>
      <w:tr w:rsidR="00A42E10" w:rsidRPr="002A31B0" w14:paraId="2454A0E2" w14:textId="77777777" w:rsidTr="0064530F">
        <w:tc>
          <w:tcPr>
            <w:tcW w:w="2943" w:type="dxa"/>
            <w:gridSpan w:val="2"/>
            <w:vAlign w:val="center"/>
          </w:tcPr>
          <w:p w14:paraId="79B580AC" w14:textId="77777777" w:rsidR="007834DE" w:rsidRPr="002A31B0" w:rsidRDefault="007834DE" w:rsidP="007834DE">
            <w:pPr>
              <w:tabs>
                <w:tab w:val="left" w:pos="0"/>
              </w:tabs>
              <w:ind w:right="3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N° :</w:t>
            </w:r>
          </w:p>
        </w:tc>
        <w:tc>
          <w:tcPr>
            <w:tcW w:w="2727" w:type="dxa"/>
          </w:tcPr>
          <w:p w14:paraId="43165047" w14:textId="77777777" w:rsidR="007834DE" w:rsidRPr="006654C0" w:rsidRDefault="007834DE" w:rsidP="007D457D">
            <w:pPr>
              <w:ind w:right="246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6654C0">
              <w:rPr>
                <w:rFonts w:ascii="Calibri Light" w:hAnsi="Calibri Light" w:cs="Calibri Light"/>
                <w:b/>
                <w:sz w:val="20"/>
                <w:szCs w:val="20"/>
              </w:rPr>
              <w:sym w:font="Wingdings" w:char="F071"/>
            </w:r>
            <w:r w:rsidRP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Animation de réseau de distributeurs</w:t>
            </w:r>
          </w:p>
        </w:tc>
        <w:tc>
          <w:tcPr>
            <w:tcW w:w="0" w:type="auto"/>
          </w:tcPr>
          <w:p w14:paraId="4A128F21" w14:textId="77777777" w:rsidR="007834DE" w:rsidRPr="006654C0" w:rsidRDefault="007834DE" w:rsidP="007D457D">
            <w:pPr>
              <w:ind w:right="246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6654C0">
              <w:rPr>
                <w:rFonts w:ascii="Calibri Light" w:hAnsi="Calibri Light" w:cs="Calibri Light"/>
                <w:b/>
                <w:sz w:val="20"/>
                <w:szCs w:val="20"/>
              </w:rPr>
              <w:sym w:font="Wingdings" w:char="F071"/>
            </w:r>
            <w:r w:rsidRP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Animation de réseau de partenaires</w:t>
            </w:r>
          </w:p>
        </w:tc>
        <w:tc>
          <w:tcPr>
            <w:tcW w:w="0" w:type="auto"/>
          </w:tcPr>
          <w:p w14:paraId="4509CEF0" w14:textId="77777777" w:rsidR="007834DE" w:rsidRPr="006654C0" w:rsidRDefault="007834DE" w:rsidP="00E327DB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sym w:font="Wingdings" w:char="F071"/>
            </w:r>
            <w:r w:rsidRP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Animation de réseau de vente directe</w:t>
            </w:r>
          </w:p>
        </w:tc>
      </w:tr>
      <w:tr w:rsidR="00B2590A" w:rsidRPr="002A31B0" w14:paraId="3D49816B" w14:textId="77777777" w:rsidTr="00D76E02">
        <w:tc>
          <w:tcPr>
            <w:tcW w:w="0" w:type="auto"/>
            <w:gridSpan w:val="4"/>
            <w:vAlign w:val="center"/>
          </w:tcPr>
          <w:p w14:paraId="63AB2CAF" w14:textId="69E78182" w:rsidR="00B2590A" w:rsidRPr="002A31B0" w:rsidRDefault="00B2590A" w:rsidP="00B2590A">
            <w:pPr>
              <w:ind w:right="246"/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TITRE :</w:t>
            </w:r>
          </w:p>
        </w:tc>
        <w:tc>
          <w:tcPr>
            <w:tcW w:w="0" w:type="auto"/>
          </w:tcPr>
          <w:p w14:paraId="38DE254B" w14:textId="3F485D76" w:rsidR="00B2590A" w:rsidRPr="002A31B0" w:rsidRDefault="00B2590A" w:rsidP="00324F2D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Activité(s) réelle(s) vécue(s) :     OUI </w:t>
            </w:r>
            <w:r w:rsidRPr="00963EA1">
              <w:rPr>
                <w:rFonts w:ascii="Calibri Light" w:hAnsi="Calibri Light" w:cs="Calibri Light"/>
                <w:b/>
                <w:bCs/>
                <w:sz w:val="28"/>
                <w:szCs w:val="24"/>
              </w:rPr>
              <w:sym w:font="Wingdings" w:char="F06D"/>
            </w:r>
            <w:r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NON </w:t>
            </w:r>
            <w:r w:rsidRPr="00963EA1">
              <w:rPr>
                <w:rFonts w:ascii="Calibri Light" w:hAnsi="Calibri Light" w:cs="Calibri Light"/>
                <w:b/>
                <w:bCs/>
                <w:sz w:val="28"/>
                <w:szCs w:val="24"/>
              </w:rPr>
              <w:sym w:font="Wingdings" w:char="F06D"/>
            </w:r>
          </w:p>
        </w:tc>
      </w:tr>
      <w:tr w:rsidR="00A42E10" w:rsidRPr="002A31B0" w14:paraId="33CB4BDA" w14:textId="77777777" w:rsidTr="0064530F">
        <w:trPr>
          <w:trHeight w:val="492"/>
        </w:trPr>
        <w:tc>
          <w:tcPr>
            <w:tcW w:w="5670" w:type="dxa"/>
            <w:gridSpan w:val="3"/>
            <w:vAlign w:val="center"/>
          </w:tcPr>
          <w:p w14:paraId="6DCA7B43" w14:textId="77777777" w:rsidR="00D70D96" w:rsidRPr="002A31B0" w:rsidRDefault="00D70D96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Nom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 :                                            </w:t>
            </w:r>
          </w:p>
        </w:tc>
        <w:tc>
          <w:tcPr>
            <w:tcW w:w="2996" w:type="dxa"/>
            <w:vAlign w:val="center"/>
          </w:tcPr>
          <w:p w14:paraId="0BE7A64A" w14:textId="77777777" w:rsidR="00D70D96" w:rsidRPr="002A31B0" w:rsidRDefault="00D70D96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Prénom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2016" w:type="dxa"/>
            <w:vAlign w:val="center"/>
          </w:tcPr>
          <w:p w14:paraId="50E31C8E" w14:textId="77777777" w:rsidR="00D70D96" w:rsidRPr="002A31B0" w:rsidRDefault="00D70D96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N° Candidat :</w:t>
            </w:r>
          </w:p>
        </w:tc>
      </w:tr>
      <w:tr w:rsidR="00357874" w:rsidRPr="002A31B0" w14:paraId="722A20C0" w14:textId="77777777" w:rsidTr="00024E04">
        <w:trPr>
          <w:trHeight w:val="249"/>
        </w:trPr>
        <w:tc>
          <w:tcPr>
            <w:tcW w:w="0" w:type="auto"/>
            <w:gridSpan w:val="5"/>
          </w:tcPr>
          <w:p w14:paraId="1929C2FD" w14:textId="27D4F15B" w:rsidR="00357874" w:rsidRPr="006654C0" w:rsidRDefault="00357874" w:rsidP="00F2557B">
            <w:pPr>
              <w:pStyle w:val="Titre2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6654C0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Cadre </w:t>
            </w:r>
            <w:r w:rsidR="00F2557B" w:rsidRPr="006654C0">
              <w:rPr>
                <w:rFonts w:ascii="Calibri Light" w:hAnsi="Calibri Light" w:cs="Calibri Light"/>
                <w:caps/>
                <w:smallCaps w:val="0"/>
                <w:sz w:val="20"/>
              </w:rPr>
              <w:t>de l’activit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F2557B" w:rsidRPr="006654C0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r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F2557B" w:rsidRPr="006654C0">
              <w:rPr>
                <w:rFonts w:ascii="Calibri Light" w:hAnsi="Calibri Light" w:cs="Calibri Light"/>
                <w:caps/>
                <w:smallCaps w:val="0"/>
                <w:sz w:val="20"/>
              </w:rPr>
              <w:t>seau</w:t>
            </w:r>
          </w:p>
        </w:tc>
      </w:tr>
      <w:tr w:rsidR="000D5138" w:rsidRPr="002A31B0" w14:paraId="7A2411BF" w14:textId="77777777" w:rsidTr="0064530F">
        <w:trPr>
          <w:trHeight w:val="450"/>
        </w:trPr>
        <w:tc>
          <w:tcPr>
            <w:tcW w:w="2943" w:type="dxa"/>
            <w:gridSpan w:val="2"/>
            <w:vAlign w:val="center"/>
          </w:tcPr>
          <w:p w14:paraId="55375278" w14:textId="77777777" w:rsidR="000D5138" w:rsidRPr="0063107B" w:rsidRDefault="000D5138" w:rsidP="000D5138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Nom de l’organisation </w:t>
            </w:r>
          </w:p>
        </w:tc>
        <w:tc>
          <w:tcPr>
            <w:tcW w:w="7739" w:type="dxa"/>
            <w:gridSpan w:val="3"/>
            <w:vAlign w:val="center"/>
          </w:tcPr>
          <w:p w14:paraId="4663B503" w14:textId="77777777" w:rsidR="000D5138" w:rsidRPr="0063107B" w:rsidRDefault="000D5138" w:rsidP="000D5138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0D5138" w:rsidRPr="002A31B0" w14:paraId="2F244B76" w14:textId="77777777" w:rsidTr="0064530F">
        <w:trPr>
          <w:trHeight w:val="479"/>
        </w:trPr>
        <w:tc>
          <w:tcPr>
            <w:tcW w:w="2943" w:type="dxa"/>
            <w:gridSpan w:val="2"/>
            <w:vAlign w:val="center"/>
          </w:tcPr>
          <w:p w14:paraId="54C9CE89" w14:textId="77777777" w:rsidR="000D5138" w:rsidRPr="002A31B0" w:rsidRDefault="000D5138" w:rsidP="000D5138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Adresse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/</w:t>
            </w:r>
            <w:r w:rsidR="00F07D5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ode postal/</w:t>
            </w:r>
            <w:r w:rsidR="00F07D5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ille</w:t>
            </w:r>
          </w:p>
        </w:tc>
        <w:tc>
          <w:tcPr>
            <w:tcW w:w="7739" w:type="dxa"/>
            <w:gridSpan w:val="3"/>
            <w:vAlign w:val="center"/>
          </w:tcPr>
          <w:p w14:paraId="5D054B3D" w14:textId="77777777" w:rsidR="000D5138" w:rsidRPr="00193716" w:rsidRDefault="000D5138" w:rsidP="000D5138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57874" w:rsidRPr="002A31B0" w14:paraId="50B779EA" w14:textId="77777777" w:rsidTr="0064530F">
        <w:trPr>
          <w:trHeight w:val="243"/>
        </w:trPr>
        <w:tc>
          <w:tcPr>
            <w:tcW w:w="2943" w:type="dxa"/>
            <w:gridSpan w:val="2"/>
            <w:vAlign w:val="center"/>
          </w:tcPr>
          <w:p w14:paraId="1E6FC1B7" w14:textId="77777777" w:rsidR="00357874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Type de Structure</w:t>
            </w:r>
          </w:p>
        </w:tc>
        <w:tc>
          <w:tcPr>
            <w:tcW w:w="7739" w:type="dxa"/>
            <w:gridSpan w:val="3"/>
          </w:tcPr>
          <w:p w14:paraId="406746C6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512E3BC" w14:textId="77777777" w:rsidR="00C634AF" w:rsidRPr="002A31B0" w:rsidRDefault="00C634AF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57874" w:rsidRPr="002A31B0" w14:paraId="3A566068" w14:textId="77777777" w:rsidTr="0064530F">
        <w:trPr>
          <w:trHeight w:val="243"/>
        </w:trPr>
        <w:tc>
          <w:tcPr>
            <w:tcW w:w="2943" w:type="dxa"/>
            <w:gridSpan w:val="2"/>
            <w:vAlign w:val="center"/>
          </w:tcPr>
          <w:p w14:paraId="29CCDEF3" w14:textId="77777777" w:rsidR="00357874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Offre commerciale</w:t>
            </w:r>
          </w:p>
        </w:tc>
        <w:tc>
          <w:tcPr>
            <w:tcW w:w="7739" w:type="dxa"/>
            <w:gridSpan w:val="3"/>
          </w:tcPr>
          <w:p w14:paraId="3391DB0F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D8D8C90" w14:textId="77777777" w:rsidR="00747105" w:rsidRPr="002A31B0" w:rsidRDefault="00747105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57874" w:rsidRPr="002A31B0" w14:paraId="29966622" w14:textId="77777777" w:rsidTr="0064530F">
        <w:trPr>
          <w:trHeight w:val="243"/>
        </w:trPr>
        <w:tc>
          <w:tcPr>
            <w:tcW w:w="2943" w:type="dxa"/>
            <w:gridSpan w:val="2"/>
            <w:vAlign w:val="center"/>
          </w:tcPr>
          <w:p w14:paraId="1EBD456F" w14:textId="77777777" w:rsidR="00357874" w:rsidRPr="002A31B0" w:rsidRDefault="000D5138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D513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Type(s)de client(s)</w:t>
            </w:r>
          </w:p>
        </w:tc>
        <w:tc>
          <w:tcPr>
            <w:tcW w:w="7739" w:type="dxa"/>
            <w:gridSpan w:val="3"/>
          </w:tcPr>
          <w:p w14:paraId="5E1D6A05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9793296" w14:textId="77777777" w:rsidR="00C634AF" w:rsidRPr="002A31B0" w:rsidRDefault="00C634AF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B56217" w:rsidRPr="002A31B0" w14:paraId="1524FCA9" w14:textId="77777777" w:rsidTr="00024E04">
        <w:tc>
          <w:tcPr>
            <w:tcW w:w="0" w:type="auto"/>
            <w:gridSpan w:val="5"/>
          </w:tcPr>
          <w:p w14:paraId="7C34EAEA" w14:textId="5AF00455" w:rsidR="00B56217" w:rsidRPr="00F07D55" w:rsidRDefault="00404A22" w:rsidP="00024E04">
            <w:pPr>
              <w:pStyle w:val="Titre2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A</w:t>
            </w:r>
            <w:r w:rsidR="00024E04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nalyse</w:t>
            </w:r>
            <w:r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</w:t>
            </w:r>
            <w:r w:rsidR="00134B7B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de l’activit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134B7B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r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134B7B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alis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134B7B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e au sein du r</w:t>
            </w:r>
            <w:r w:rsidR="006654C0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134B7B" w:rsidRPr="00F07D55">
              <w:rPr>
                <w:rFonts w:ascii="Calibri Light" w:hAnsi="Calibri Light" w:cs="Calibri Light"/>
                <w:caps/>
                <w:smallCaps w:val="0"/>
                <w:sz w:val="20"/>
              </w:rPr>
              <w:t>seau</w:t>
            </w:r>
          </w:p>
        </w:tc>
      </w:tr>
      <w:tr w:rsidR="0064530F" w:rsidRPr="002A31B0" w14:paraId="103D5268" w14:textId="77777777" w:rsidTr="0064530F">
        <w:tc>
          <w:tcPr>
            <w:tcW w:w="1809" w:type="dxa"/>
          </w:tcPr>
          <w:p w14:paraId="46FD975E" w14:textId="60B7347E" w:rsidR="00747105" w:rsidRPr="002A31B0" w:rsidRDefault="000511F8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Périodes</w:t>
            </w:r>
          </w:p>
        </w:tc>
        <w:tc>
          <w:tcPr>
            <w:tcW w:w="8873" w:type="dxa"/>
            <w:gridSpan w:val="4"/>
          </w:tcPr>
          <w:p w14:paraId="09A4BEED" w14:textId="77777777" w:rsidR="00747105" w:rsidRPr="002A31B0" w:rsidRDefault="00747105" w:rsidP="00404A2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64530F" w:rsidRPr="002A31B0" w14:paraId="38825FD7" w14:textId="77777777" w:rsidTr="0064530F">
        <w:trPr>
          <w:trHeight w:val="3618"/>
        </w:trPr>
        <w:tc>
          <w:tcPr>
            <w:tcW w:w="1809" w:type="dxa"/>
            <w:vAlign w:val="center"/>
          </w:tcPr>
          <w:p w14:paraId="1B8F1E20" w14:textId="77777777" w:rsidR="00404A22" w:rsidRPr="0007100E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Contexte</w:t>
            </w:r>
          </w:p>
        </w:tc>
        <w:tc>
          <w:tcPr>
            <w:tcW w:w="8873" w:type="dxa"/>
            <w:gridSpan w:val="4"/>
          </w:tcPr>
          <w:p w14:paraId="5C8369E5" w14:textId="77777777" w:rsidR="00404A22" w:rsidRPr="002A31B0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64530F" w:rsidRPr="002A31B0" w14:paraId="4DBD268A" w14:textId="77777777" w:rsidTr="0064530F">
        <w:trPr>
          <w:trHeight w:val="4025"/>
        </w:trPr>
        <w:tc>
          <w:tcPr>
            <w:tcW w:w="1809" w:type="dxa"/>
            <w:vAlign w:val="center"/>
          </w:tcPr>
          <w:p w14:paraId="7CA39949" w14:textId="77777777" w:rsidR="00404A22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Diagnostic</w:t>
            </w:r>
          </w:p>
        </w:tc>
        <w:tc>
          <w:tcPr>
            <w:tcW w:w="8873" w:type="dxa"/>
            <w:gridSpan w:val="4"/>
          </w:tcPr>
          <w:p w14:paraId="2B3C9216" w14:textId="77777777" w:rsidR="00404A22" w:rsidRPr="002A31B0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64530F" w:rsidRPr="002A31B0" w14:paraId="77D5B9B0" w14:textId="77777777" w:rsidTr="0064530F">
        <w:trPr>
          <w:trHeight w:val="2489"/>
        </w:trPr>
        <w:tc>
          <w:tcPr>
            <w:tcW w:w="1809" w:type="dxa"/>
            <w:vAlign w:val="center"/>
          </w:tcPr>
          <w:p w14:paraId="6C7C6016" w14:textId="1A5F3C76" w:rsidR="00404A22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Animation</w:t>
            </w:r>
            <w:r w:rsidR="00B259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</w:t>
            </w:r>
            <w:r w:rsidR="00B259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73" w:type="dxa"/>
            <w:gridSpan w:val="4"/>
          </w:tcPr>
          <w:p w14:paraId="7A7F11AB" w14:textId="77777777" w:rsidR="00404A22" w:rsidRPr="002A31B0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64530F" w:rsidRPr="002A31B0" w14:paraId="635B4ADB" w14:textId="77777777" w:rsidTr="0064530F">
        <w:trPr>
          <w:trHeight w:val="2420"/>
        </w:trPr>
        <w:tc>
          <w:tcPr>
            <w:tcW w:w="1809" w:type="dxa"/>
            <w:vAlign w:val="center"/>
          </w:tcPr>
          <w:p w14:paraId="5D419CC8" w14:textId="77777777" w:rsidR="00404A22" w:rsidRDefault="00024E04" w:rsidP="00FB6161">
            <w:pPr>
              <w:ind w:right="-108"/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Mé</w:t>
            </w:r>
            <w:r w:rsidR="00404A2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thodologie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 w:rsidR="00404A2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73" w:type="dxa"/>
            <w:gridSpan w:val="4"/>
          </w:tcPr>
          <w:p w14:paraId="39288AA2" w14:textId="77777777" w:rsidR="00404A22" w:rsidRPr="002A31B0" w:rsidRDefault="00404A22" w:rsidP="00FB6161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64530F" w:rsidRPr="002A31B0" w14:paraId="76AB2BAB" w14:textId="77777777" w:rsidTr="0064530F">
        <w:trPr>
          <w:trHeight w:val="2764"/>
        </w:trPr>
        <w:tc>
          <w:tcPr>
            <w:tcW w:w="1809" w:type="dxa"/>
            <w:vAlign w:val="center"/>
          </w:tcPr>
          <w:p w14:paraId="4053A3E0" w14:textId="77777777" w:rsidR="00747105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sz w:val="20"/>
                <w:szCs w:val="20"/>
              </w:rPr>
              <w:t>Résultats</w:t>
            </w:r>
          </w:p>
        </w:tc>
        <w:tc>
          <w:tcPr>
            <w:tcW w:w="8873" w:type="dxa"/>
            <w:gridSpan w:val="4"/>
          </w:tcPr>
          <w:p w14:paraId="63C2ACED" w14:textId="77777777" w:rsidR="00747105" w:rsidRPr="0007100E" w:rsidRDefault="00747105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  <w:p w14:paraId="3E70F729" w14:textId="77777777" w:rsidR="00747105" w:rsidRPr="0007100E" w:rsidRDefault="00747105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  <w:p w14:paraId="0EC6AB6D" w14:textId="77777777" w:rsidR="00764BE9" w:rsidRPr="0007100E" w:rsidRDefault="00764BE9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</w:tc>
      </w:tr>
      <w:tr w:rsidR="0064530F" w:rsidRPr="002A31B0" w14:paraId="14ED2E83" w14:textId="77777777" w:rsidTr="0064530F">
        <w:trPr>
          <w:trHeight w:val="2696"/>
        </w:trPr>
        <w:tc>
          <w:tcPr>
            <w:tcW w:w="1809" w:type="dxa"/>
            <w:vAlign w:val="center"/>
          </w:tcPr>
          <w:p w14:paraId="1FB72C5E" w14:textId="77777777" w:rsidR="00546328" w:rsidRPr="002A31B0" w:rsidRDefault="007565F9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Pré</w:t>
            </w:r>
            <w:r w:rsidR="00404A22">
              <w:rPr>
                <w:rFonts w:ascii="Calibri Light" w:hAnsi="Calibri Light" w:cs="Calibri Light"/>
                <w:b/>
                <w:sz w:val="20"/>
                <w:szCs w:val="20"/>
              </w:rPr>
              <w:t>conisations</w:t>
            </w:r>
          </w:p>
        </w:tc>
        <w:tc>
          <w:tcPr>
            <w:tcW w:w="8873" w:type="dxa"/>
            <w:gridSpan w:val="4"/>
          </w:tcPr>
          <w:p w14:paraId="4DC4E0B4" w14:textId="77777777" w:rsidR="00546328" w:rsidRPr="0007100E" w:rsidRDefault="00546328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</w:tc>
      </w:tr>
      <w:tr w:rsidR="0064530F" w:rsidRPr="002A31B0" w14:paraId="2B706300" w14:textId="77777777" w:rsidTr="0064530F">
        <w:trPr>
          <w:trHeight w:val="3175"/>
        </w:trPr>
        <w:tc>
          <w:tcPr>
            <w:tcW w:w="1809" w:type="dxa"/>
            <w:vAlign w:val="center"/>
          </w:tcPr>
          <w:p w14:paraId="51F83B4B" w14:textId="3582C21B" w:rsidR="00324F2D" w:rsidRDefault="00324F2D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Liste de</w:t>
            </w:r>
            <w:r w:rsidR="002E724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ressources et supports</w:t>
            </w:r>
          </w:p>
        </w:tc>
        <w:tc>
          <w:tcPr>
            <w:tcW w:w="8873" w:type="dxa"/>
            <w:gridSpan w:val="4"/>
          </w:tcPr>
          <w:p w14:paraId="3B078B1B" w14:textId="77777777" w:rsidR="00324F2D" w:rsidRDefault="00324F2D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</w:tc>
      </w:tr>
    </w:tbl>
    <w:p w14:paraId="6A1E1840" w14:textId="77777777" w:rsidR="00134B7B" w:rsidRDefault="00134B7B" w:rsidP="00C81FF7">
      <w:pPr>
        <w:snapToGrid w:val="0"/>
        <w:spacing w:after="120"/>
        <w:jc w:val="both"/>
      </w:pPr>
    </w:p>
    <w:p w14:paraId="1F954617" w14:textId="77777777" w:rsidR="00134B7B" w:rsidRDefault="00134B7B">
      <w:r>
        <w:br w:type="page"/>
      </w:r>
    </w:p>
    <w:p w14:paraId="3CAE96FB" w14:textId="72806884" w:rsidR="00F07D55" w:rsidRPr="004C615D" w:rsidRDefault="00F07D55" w:rsidP="00F07D55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lastRenderedPageBreak/>
        <w:t>NOM du CANDIDAT</w:t>
      </w:r>
      <w:r w:rsidRPr="004C615D">
        <w:rPr>
          <w:rFonts w:ascii="Calibri Light" w:hAnsi="Calibri Light" w:cs="Calibri Light"/>
          <w:sz w:val="20"/>
          <w:szCs w:val="20"/>
        </w:rPr>
        <w:t xml:space="preserve"> : </w:t>
      </w:r>
      <w:r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……………………………………………………………………………………………….</w:t>
      </w:r>
      <w:r w:rsidR="0064530F">
        <w:rPr>
          <w:rFonts w:ascii="Calibri Light" w:hAnsi="Calibri Light" w:cs="Calibri Light"/>
          <w:sz w:val="20"/>
          <w:szCs w:val="20"/>
        </w:rPr>
        <w:tab/>
      </w:r>
      <w:r w:rsidRPr="004C615D">
        <w:rPr>
          <w:rFonts w:ascii="Calibri Light" w:hAnsi="Calibri Light" w:cs="Calibri Light"/>
          <w:b/>
          <w:sz w:val="20"/>
          <w:szCs w:val="20"/>
        </w:rPr>
        <w:t>Prénom du candidat :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EC2013">
        <w:rPr>
          <w:rFonts w:ascii="Calibri Light" w:hAnsi="Calibri Light" w:cs="Calibri Light"/>
          <w:b/>
          <w:sz w:val="20"/>
          <w:szCs w:val="20"/>
          <w:vertAlign w:val="subscript"/>
        </w:rPr>
        <w:t>……………………</w:t>
      </w:r>
      <w:r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</w:t>
      </w:r>
      <w:r w:rsidRPr="00EC2013">
        <w:rPr>
          <w:rFonts w:ascii="Calibri Light" w:hAnsi="Calibri Light" w:cs="Calibri Light"/>
          <w:b/>
          <w:sz w:val="20"/>
          <w:szCs w:val="20"/>
          <w:vertAlign w:val="subscript"/>
        </w:rPr>
        <w:t>…………………….</w:t>
      </w:r>
    </w:p>
    <w:p w14:paraId="10E2DE9F" w14:textId="706854B0" w:rsidR="00F07D55" w:rsidRPr="00BD5A3A" w:rsidRDefault="00F07D55" w:rsidP="0064530F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 xml:space="preserve">N° </w:t>
      </w:r>
      <w:proofErr w:type="spellStart"/>
      <w:proofErr w:type="gramStart"/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>Candidat</w:t>
      </w:r>
      <w:proofErr w:type="spellEnd"/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:</w:t>
      </w:r>
      <w:proofErr w:type="gramEnd"/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 </w:t>
      </w:r>
      <w:r w:rsidRPr="00EC2013">
        <w:rPr>
          <w:rFonts w:ascii="Calibri Light" w:hAnsi="Calibri Light" w:cs="Calibri Light"/>
          <w:sz w:val="20"/>
          <w:szCs w:val="20"/>
          <w:vertAlign w:val="subscript"/>
          <w:lang w:val="en-GB"/>
        </w:rPr>
        <w:t>………</w:t>
      </w:r>
      <w:r w:rsidRPr="00F07D55">
        <w:rPr>
          <w:rFonts w:ascii="Calibri Light" w:hAnsi="Calibri Light" w:cs="Calibri Light"/>
          <w:sz w:val="20"/>
          <w:szCs w:val="20"/>
          <w:vertAlign w:val="subscript"/>
          <w:lang w:val="en-US"/>
        </w:rPr>
        <w:t>…………………………</w:t>
      </w:r>
      <w:r w:rsidRPr="00EC2013">
        <w:rPr>
          <w:rFonts w:ascii="Calibri Light" w:hAnsi="Calibri Light" w:cs="Calibri Light"/>
          <w:sz w:val="20"/>
          <w:szCs w:val="20"/>
          <w:vertAlign w:val="subscript"/>
          <w:lang w:val="en-GB"/>
        </w:rPr>
        <w:t>…………………………………………..</w:t>
      </w:r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                                                 </w:t>
      </w:r>
      <w:r w:rsidR="0064530F">
        <w:rPr>
          <w:rFonts w:ascii="Calibri Light" w:hAnsi="Calibri Light" w:cs="Calibri Light"/>
          <w:sz w:val="20"/>
          <w:szCs w:val="20"/>
          <w:lang w:val="en-GB"/>
        </w:rPr>
        <w:tab/>
      </w:r>
      <w:r w:rsidRPr="00BD5A3A">
        <w:rPr>
          <w:rFonts w:ascii="Calibri Light" w:hAnsi="Calibri Light" w:cs="Calibri Light"/>
          <w:sz w:val="20"/>
          <w:szCs w:val="20"/>
          <w:lang w:val="en-GB"/>
        </w:rPr>
        <w:t xml:space="preserve">    </w:t>
      </w:r>
      <w:r w:rsidR="0064530F">
        <w:rPr>
          <w:rFonts w:ascii="Calibri Light" w:hAnsi="Calibri Light" w:cs="Calibri Light"/>
          <w:sz w:val="20"/>
          <w:szCs w:val="20"/>
          <w:lang w:val="en-GB"/>
        </w:rPr>
        <w:t xml:space="preserve">        </w:t>
      </w:r>
      <w:r>
        <w:rPr>
          <w:rFonts w:ascii="Calibri Light" w:hAnsi="Calibri Light" w:cs="Calibri Light"/>
          <w:sz w:val="20"/>
          <w:szCs w:val="20"/>
          <w:lang w:val="en-GB"/>
        </w:rPr>
        <w:t xml:space="preserve">  </w:t>
      </w:r>
      <w:r w:rsidRPr="00BD5A3A">
        <w:rPr>
          <w:rFonts w:ascii="Calibri Light" w:hAnsi="Calibri Light" w:cs="Calibri Light"/>
          <w:b/>
          <w:sz w:val="20"/>
          <w:szCs w:val="20"/>
          <w:lang w:val="en-GB"/>
        </w:rPr>
        <w:t xml:space="preserve">N° </w:t>
      </w:r>
      <w:r w:rsidR="00CC4F61">
        <w:rPr>
          <w:rFonts w:ascii="Calibri Light" w:hAnsi="Calibri Light" w:cs="Calibri Light"/>
          <w:b/>
          <w:sz w:val="20"/>
          <w:szCs w:val="20"/>
          <w:lang w:val="en-GB"/>
        </w:rPr>
        <w:t>COMMISSION:</w:t>
      </w:r>
      <w:r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Pr="00EC2013">
        <w:rPr>
          <w:rFonts w:ascii="Calibri Light" w:hAnsi="Calibri Light" w:cs="Calibri Light"/>
          <w:sz w:val="20"/>
          <w:szCs w:val="20"/>
          <w:vertAlign w:val="subscript"/>
          <w:lang w:val="en-GB"/>
        </w:rPr>
        <w:t>…………</w:t>
      </w:r>
    </w:p>
    <w:p w14:paraId="6A833F85" w14:textId="77777777" w:rsidR="00F07D55" w:rsidRPr="004C615D" w:rsidRDefault="00F07D55" w:rsidP="00F07D55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4C615D">
        <w:rPr>
          <w:rFonts w:ascii="Calibri Light" w:hAnsi="Calibri Light" w:cs="Calibri Light"/>
          <w:b/>
          <w:sz w:val="20"/>
          <w:szCs w:val="20"/>
          <w:lang w:val="en-US"/>
        </w:rPr>
        <w:t>Date</w:t>
      </w:r>
      <w:r w:rsidRPr="004C615D">
        <w:rPr>
          <w:rFonts w:ascii="Calibri Light" w:hAnsi="Calibri Light" w:cs="Calibri Light"/>
          <w:sz w:val="20"/>
          <w:szCs w:val="20"/>
          <w:lang w:val="en-US"/>
        </w:rPr>
        <w:t>:</w:t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EC2013">
        <w:rPr>
          <w:rFonts w:ascii="Calibri Light" w:hAnsi="Calibri Light" w:cs="Calibri Light"/>
          <w:sz w:val="20"/>
          <w:szCs w:val="20"/>
          <w:vertAlign w:val="subscript"/>
          <w:lang w:val="en-US"/>
        </w:rPr>
        <w:t>…………………………………………………….</w:t>
      </w:r>
    </w:p>
    <w:p w14:paraId="4828AF47" w14:textId="77777777" w:rsidR="001D7947" w:rsidRPr="00C81FF7" w:rsidRDefault="001D7947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8"/>
        <w:gridCol w:w="7568"/>
      </w:tblGrid>
      <w:tr w:rsidR="00452BBA" w:rsidRPr="002A31B0" w14:paraId="30183745" w14:textId="77777777" w:rsidTr="00C81FF7">
        <w:tc>
          <w:tcPr>
            <w:tcW w:w="5000" w:type="pct"/>
            <w:gridSpan w:val="2"/>
          </w:tcPr>
          <w:p w14:paraId="5BD90817" w14:textId="1248DD31" w:rsidR="00452BBA" w:rsidRPr="002A31B0" w:rsidRDefault="0095509A" w:rsidP="009550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Étude </w:t>
            </w:r>
            <w:r w:rsidR="007D457D">
              <w:rPr>
                <w:b/>
                <w:bCs/>
              </w:rPr>
              <w:t>réflexive</w:t>
            </w:r>
            <w:r w:rsidR="001D7947">
              <w:rPr>
                <w:b/>
                <w:bCs/>
              </w:rPr>
              <w:t xml:space="preserve"> </w:t>
            </w:r>
            <w:r w:rsidR="003C5DF7">
              <w:rPr>
                <w:b/>
                <w:bCs/>
              </w:rPr>
              <w:t>r</w:t>
            </w:r>
            <w:r w:rsidR="001D7947">
              <w:rPr>
                <w:b/>
                <w:bCs/>
              </w:rPr>
              <w:t>éseau</w:t>
            </w:r>
          </w:p>
        </w:tc>
      </w:tr>
      <w:tr w:rsidR="001D7947" w:rsidRPr="002A31B0" w14:paraId="13DC28E5" w14:textId="77777777" w:rsidTr="00C81FF7">
        <w:trPr>
          <w:trHeight w:val="454"/>
        </w:trPr>
        <w:tc>
          <w:tcPr>
            <w:tcW w:w="1381" w:type="pct"/>
            <w:vAlign w:val="center"/>
          </w:tcPr>
          <w:p w14:paraId="2C0D0E89" w14:textId="572BDB20" w:rsidR="001D7947" w:rsidRPr="00546328" w:rsidRDefault="001D7947" w:rsidP="00C81FF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TH</w:t>
            </w:r>
            <w:r w:rsid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È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3619" w:type="pct"/>
          </w:tcPr>
          <w:p w14:paraId="0BF367A7" w14:textId="77777777" w:rsidR="001D7947" w:rsidRPr="00546328" w:rsidRDefault="001D794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D7947" w:rsidRPr="002A31B0" w14:paraId="34E58777" w14:textId="77777777" w:rsidTr="00C81FF7">
        <w:trPr>
          <w:trHeight w:val="964"/>
        </w:trPr>
        <w:tc>
          <w:tcPr>
            <w:tcW w:w="1381" w:type="pct"/>
            <w:vAlign w:val="center"/>
          </w:tcPr>
          <w:p w14:paraId="001987A7" w14:textId="49932354" w:rsidR="001D7947" w:rsidRDefault="001D7947" w:rsidP="00C81FF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PROBL</w:t>
            </w:r>
            <w:r w:rsid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É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MATIQUE</w:t>
            </w:r>
          </w:p>
        </w:tc>
        <w:tc>
          <w:tcPr>
            <w:tcW w:w="3619" w:type="pct"/>
          </w:tcPr>
          <w:p w14:paraId="6E75B675" w14:textId="77777777" w:rsidR="001D7947" w:rsidRDefault="001D794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C81FF7" w:rsidRPr="002A31B0" w14:paraId="2D0CA7D6" w14:textId="77777777" w:rsidTr="00C81FF7">
        <w:trPr>
          <w:trHeight w:val="324"/>
        </w:trPr>
        <w:tc>
          <w:tcPr>
            <w:tcW w:w="5000" w:type="pct"/>
            <w:gridSpan w:val="2"/>
          </w:tcPr>
          <w:p w14:paraId="648AA324" w14:textId="3C2CBA2B" w:rsidR="00C81FF7" w:rsidRDefault="00C81FF7" w:rsidP="00404A2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DEVELOPPEMENT STRUCTUR</w:t>
            </w:r>
            <w:r w:rsidR="006654C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É</w:t>
            </w:r>
          </w:p>
          <w:p w14:paraId="35A17DC9" w14:textId="77777777" w:rsidR="00C81FF7" w:rsidRPr="00024E04" w:rsidRDefault="00C81FF7" w:rsidP="00404A22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024E04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(2 pages maximum – Recto Verso)</w:t>
            </w:r>
          </w:p>
          <w:p w14:paraId="0F635C78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1DF0FE7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572067C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526F765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91D049D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946B64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8CC9BC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5C824D5B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DDE9153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E79DAE5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3CF5072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34DE34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E160286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D6BAAB2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680243D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CFB0D21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6338415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15ECBFC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CC4386C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EB551B6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D0CAD97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A6C3C78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5588D6D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1367387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0FACF37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0EC74A1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A4323D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CC4049E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6F1FCBC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C79A23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1521EBC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671CF96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7359DA9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EEE3304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327D308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9D7A4B0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0D5B20F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11C8CD1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5F52FD93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DD6D8F8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615F523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369F9B6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39D8538" w14:textId="77777777" w:rsidR="00C81FF7" w:rsidRDefault="00C81FF7" w:rsidP="00404A22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598F8532" w14:textId="77777777" w:rsidR="002A31B0" w:rsidRDefault="002A31B0" w:rsidP="00CE1E85">
      <w:pPr>
        <w:jc w:val="both"/>
        <w:rPr>
          <w:b/>
          <w:sz w:val="16"/>
          <w:szCs w:val="16"/>
        </w:rPr>
      </w:pPr>
    </w:p>
    <w:sectPr w:rsidR="002A31B0" w:rsidSect="00FA2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CB75A" w14:textId="77777777" w:rsidR="00BD64CB" w:rsidRDefault="00BD64CB" w:rsidP="001A231C">
      <w:r>
        <w:separator/>
      </w:r>
    </w:p>
  </w:endnote>
  <w:endnote w:type="continuationSeparator" w:id="0">
    <w:p w14:paraId="4E1FFF21" w14:textId="77777777" w:rsidR="00BD64CB" w:rsidRDefault="00BD64CB" w:rsidP="001A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907CB" w14:textId="77777777" w:rsidR="00705A7B" w:rsidRDefault="00705A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4B6C0" w14:textId="77777777" w:rsidR="00705A7B" w:rsidRDefault="00705A7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6D342" w14:textId="77777777" w:rsidR="00705A7B" w:rsidRDefault="00705A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F97E0" w14:textId="77777777" w:rsidR="00BD64CB" w:rsidRDefault="00BD64CB" w:rsidP="001A231C">
      <w:r>
        <w:separator/>
      </w:r>
    </w:p>
  </w:footnote>
  <w:footnote w:type="continuationSeparator" w:id="0">
    <w:p w14:paraId="14683934" w14:textId="77777777" w:rsidR="00BD64CB" w:rsidRDefault="00BD64CB" w:rsidP="001A2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A1171" w14:textId="755D5C1C" w:rsidR="00705A7B" w:rsidRDefault="00BD64CB">
    <w:pPr>
      <w:pStyle w:val="En-tte"/>
    </w:pPr>
    <w:r>
      <w:rPr>
        <w:noProof/>
      </w:rPr>
      <w:pict w14:anchorId="5BF8DD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0258" o:spid="_x0000_s2050" type="#_x0000_t136" style="position:absolute;left:0;text-align:left;margin-left:0;margin-top:0;width:621.25pt;height:11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EE91A" w14:textId="0F4B3C36" w:rsidR="00324F2D" w:rsidRPr="004C615D" w:rsidRDefault="00BD64CB" w:rsidP="001A231C">
    <w:pPr>
      <w:rPr>
        <w:rFonts w:ascii="Calibri Light" w:hAnsi="Calibri Light" w:cs="Calibri Light"/>
        <w:b/>
        <w:sz w:val="20"/>
        <w:szCs w:val="20"/>
      </w:rPr>
    </w:pPr>
    <w:r>
      <w:rPr>
        <w:noProof/>
      </w:rPr>
      <w:pict w14:anchorId="5DAB4A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0259" o:spid="_x0000_s2051" type="#_x0000_t136" style="position:absolute;left:0;text-align:left;margin-left:0;margin-top:0;width:621.25pt;height:11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  <w:r w:rsidR="00324F2D" w:rsidRPr="004C615D">
      <w:rPr>
        <w:rFonts w:ascii="Calibri Light" w:hAnsi="Calibri Light" w:cs="Calibri Light"/>
        <w:b/>
        <w:sz w:val="20"/>
        <w:szCs w:val="20"/>
      </w:rPr>
      <w:t>BTS Négociation et Digitalisation de la Relation Client</w:t>
    </w:r>
  </w:p>
  <w:p w14:paraId="4B61737F" w14:textId="77777777" w:rsidR="00324F2D" w:rsidRPr="001A231C" w:rsidRDefault="00324F2D" w:rsidP="001A231C">
    <w:pPr>
      <w:rPr>
        <w:rFonts w:ascii="Calibri Light" w:hAnsi="Calibri Light" w:cs="Calibri Light"/>
        <w:b/>
        <w:sz w:val="20"/>
        <w:szCs w:val="20"/>
      </w:rPr>
    </w:pPr>
    <w:r w:rsidRPr="004C615D">
      <w:rPr>
        <w:rFonts w:ascii="Calibri Light" w:hAnsi="Calibri Light" w:cs="Calibri Light"/>
        <w:b/>
        <w:smallCaps/>
        <w:sz w:val="20"/>
        <w:szCs w:val="20"/>
      </w:rPr>
      <w:t>E</w:t>
    </w:r>
    <w:r>
      <w:rPr>
        <w:rFonts w:ascii="Calibri Light" w:hAnsi="Calibri Light" w:cs="Calibri Light"/>
        <w:b/>
        <w:smallCaps/>
        <w:sz w:val="20"/>
        <w:szCs w:val="20"/>
      </w:rPr>
      <w:t>6</w:t>
    </w:r>
    <w:r w:rsidRPr="004C615D">
      <w:rPr>
        <w:rFonts w:ascii="Calibri Light" w:hAnsi="Calibri Light" w:cs="Calibri Light"/>
        <w:b/>
        <w:sz w:val="20"/>
        <w:szCs w:val="20"/>
      </w:rPr>
      <w:t xml:space="preserve"> – </w:t>
    </w:r>
    <w:r w:rsidRPr="004C615D">
      <w:rPr>
        <w:rFonts w:ascii="Calibri Light" w:hAnsi="Calibri Light" w:cs="Calibri Light"/>
        <w:b/>
        <w:smallCaps/>
        <w:sz w:val="20"/>
        <w:szCs w:val="20"/>
      </w:rPr>
      <w:t>R</w:t>
    </w:r>
    <w:r>
      <w:rPr>
        <w:rFonts w:ascii="Calibri Light" w:hAnsi="Calibri Light" w:cs="Calibri Light"/>
        <w:b/>
        <w:smallCaps/>
        <w:sz w:val="20"/>
        <w:szCs w:val="20"/>
      </w:rPr>
      <w:t>ELATION CLIENT ET ANIMATION DE RÉSEAUX</w:t>
    </w:r>
  </w:p>
  <w:p w14:paraId="74989BEF" w14:textId="77777777" w:rsidR="00324F2D" w:rsidRDefault="00324F2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A92AE" w14:textId="3287B0B7" w:rsidR="00705A7B" w:rsidRDefault="00BD64CB">
    <w:pPr>
      <w:pStyle w:val="En-tte"/>
    </w:pPr>
    <w:r>
      <w:rPr>
        <w:noProof/>
      </w:rPr>
      <w:pict w14:anchorId="2954BA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0257" o:spid="_x0000_s2049" type="#_x0000_t136" style="position:absolute;left:0;text-align:left;margin-left:0;margin-top:0;width:621.25pt;height:11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14952"/>
    <w:multiLevelType w:val="hybridMultilevel"/>
    <w:tmpl w:val="3CF015E0"/>
    <w:lvl w:ilvl="0" w:tplc="E22A09F4">
      <w:start w:val="1"/>
      <w:numFmt w:val="bullet"/>
      <w:lvlText w:val="o"/>
      <w:lvlJc w:val="left"/>
      <w:pPr>
        <w:ind w:left="2130" w:hanging="22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</w:abstractNum>
  <w:abstractNum w:abstractNumId="1" w15:restartNumberingAfterBreak="0">
    <w:nsid w:val="2247357E"/>
    <w:multiLevelType w:val="hybridMultilevel"/>
    <w:tmpl w:val="E760031A"/>
    <w:lvl w:ilvl="0" w:tplc="B652F2D8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0214A"/>
    <w:multiLevelType w:val="hybridMultilevel"/>
    <w:tmpl w:val="92543410"/>
    <w:lvl w:ilvl="0" w:tplc="E22A09F4">
      <w:start w:val="1"/>
      <w:numFmt w:val="bullet"/>
      <w:lvlText w:val="o"/>
      <w:lvlJc w:val="left"/>
      <w:pPr>
        <w:ind w:left="397" w:hanging="22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63CC7"/>
    <w:multiLevelType w:val="hybridMultilevel"/>
    <w:tmpl w:val="A0F6A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52D68"/>
    <w:multiLevelType w:val="hybridMultilevel"/>
    <w:tmpl w:val="31144DD8"/>
    <w:lvl w:ilvl="0" w:tplc="040C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92967"/>
    <w:multiLevelType w:val="hybridMultilevel"/>
    <w:tmpl w:val="01E4D9A0"/>
    <w:lvl w:ilvl="0" w:tplc="6B168F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4761A"/>
    <w:multiLevelType w:val="hybridMultilevel"/>
    <w:tmpl w:val="12A0CC80"/>
    <w:lvl w:ilvl="0" w:tplc="E22A09F4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BA"/>
    <w:rsid w:val="00000852"/>
    <w:rsid w:val="0002468D"/>
    <w:rsid w:val="00024E04"/>
    <w:rsid w:val="00024E29"/>
    <w:rsid w:val="00030D11"/>
    <w:rsid w:val="00042480"/>
    <w:rsid w:val="000511F8"/>
    <w:rsid w:val="00053641"/>
    <w:rsid w:val="0007100E"/>
    <w:rsid w:val="0007315E"/>
    <w:rsid w:val="0009325D"/>
    <w:rsid w:val="000A4A0D"/>
    <w:rsid w:val="000C0F4D"/>
    <w:rsid w:val="000D5138"/>
    <w:rsid w:val="00102E82"/>
    <w:rsid w:val="00106B13"/>
    <w:rsid w:val="00134B7B"/>
    <w:rsid w:val="001443E8"/>
    <w:rsid w:val="00150ACC"/>
    <w:rsid w:val="00153ACA"/>
    <w:rsid w:val="001819B1"/>
    <w:rsid w:val="00193716"/>
    <w:rsid w:val="00195313"/>
    <w:rsid w:val="001A231C"/>
    <w:rsid w:val="001C0307"/>
    <w:rsid w:val="001D7947"/>
    <w:rsid w:val="002055A9"/>
    <w:rsid w:val="00207B5E"/>
    <w:rsid w:val="002250A5"/>
    <w:rsid w:val="00256C57"/>
    <w:rsid w:val="0026582F"/>
    <w:rsid w:val="002664B9"/>
    <w:rsid w:val="002A31B0"/>
    <w:rsid w:val="002A548F"/>
    <w:rsid w:val="002E7243"/>
    <w:rsid w:val="002F516C"/>
    <w:rsid w:val="002F5C3C"/>
    <w:rsid w:val="003004F7"/>
    <w:rsid w:val="00300576"/>
    <w:rsid w:val="00324008"/>
    <w:rsid w:val="00324F2D"/>
    <w:rsid w:val="0033545E"/>
    <w:rsid w:val="00357874"/>
    <w:rsid w:val="003744BF"/>
    <w:rsid w:val="003B3407"/>
    <w:rsid w:val="003B636C"/>
    <w:rsid w:val="003B67C4"/>
    <w:rsid w:val="003C2F31"/>
    <w:rsid w:val="003C5DF7"/>
    <w:rsid w:val="003F543E"/>
    <w:rsid w:val="00404A22"/>
    <w:rsid w:val="00427B21"/>
    <w:rsid w:val="0043262C"/>
    <w:rsid w:val="00432FF8"/>
    <w:rsid w:val="00452BBA"/>
    <w:rsid w:val="00457A1E"/>
    <w:rsid w:val="00476458"/>
    <w:rsid w:val="004A66BD"/>
    <w:rsid w:val="004C615D"/>
    <w:rsid w:val="00546328"/>
    <w:rsid w:val="00590C4B"/>
    <w:rsid w:val="00596602"/>
    <w:rsid w:val="005D0580"/>
    <w:rsid w:val="005F0001"/>
    <w:rsid w:val="0060561C"/>
    <w:rsid w:val="00610607"/>
    <w:rsid w:val="00613732"/>
    <w:rsid w:val="0063107B"/>
    <w:rsid w:val="0064530F"/>
    <w:rsid w:val="006654C0"/>
    <w:rsid w:val="00666554"/>
    <w:rsid w:val="0067782C"/>
    <w:rsid w:val="0068149A"/>
    <w:rsid w:val="006E687F"/>
    <w:rsid w:val="00705A7B"/>
    <w:rsid w:val="00714FA9"/>
    <w:rsid w:val="00747105"/>
    <w:rsid w:val="00751205"/>
    <w:rsid w:val="0075577D"/>
    <w:rsid w:val="007565F9"/>
    <w:rsid w:val="00764BE9"/>
    <w:rsid w:val="007679B1"/>
    <w:rsid w:val="007705A9"/>
    <w:rsid w:val="00782976"/>
    <w:rsid w:val="007834DE"/>
    <w:rsid w:val="007A6A36"/>
    <w:rsid w:val="007C5E17"/>
    <w:rsid w:val="007D11E3"/>
    <w:rsid w:val="007D457D"/>
    <w:rsid w:val="007E1863"/>
    <w:rsid w:val="00810A2A"/>
    <w:rsid w:val="00812C3D"/>
    <w:rsid w:val="00817A38"/>
    <w:rsid w:val="00822AA9"/>
    <w:rsid w:val="00845242"/>
    <w:rsid w:val="00861B2F"/>
    <w:rsid w:val="008764D3"/>
    <w:rsid w:val="00887692"/>
    <w:rsid w:val="0089187E"/>
    <w:rsid w:val="008A2AE1"/>
    <w:rsid w:val="008A6373"/>
    <w:rsid w:val="008A7421"/>
    <w:rsid w:val="009020F8"/>
    <w:rsid w:val="009229D8"/>
    <w:rsid w:val="00926688"/>
    <w:rsid w:val="0095509A"/>
    <w:rsid w:val="00963EA1"/>
    <w:rsid w:val="009B0B0E"/>
    <w:rsid w:val="00A16A29"/>
    <w:rsid w:val="00A174F7"/>
    <w:rsid w:val="00A316B5"/>
    <w:rsid w:val="00A3417D"/>
    <w:rsid w:val="00A42E10"/>
    <w:rsid w:val="00A45B8D"/>
    <w:rsid w:val="00A53BA1"/>
    <w:rsid w:val="00A542AA"/>
    <w:rsid w:val="00A633EE"/>
    <w:rsid w:val="00A77F01"/>
    <w:rsid w:val="00AE5D9D"/>
    <w:rsid w:val="00B2590A"/>
    <w:rsid w:val="00B33506"/>
    <w:rsid w:val="00B34762"/>
    <w:rsid w:val="00B56217"/>
    <w:rsid w:val="00B6259D"/>
    <w:rsid w:val="00B662C7"/>
    <w:rsid w:val="00B877CF"/>
    <w:rsid w:val="00B91383"/>
    <w:rsid w:val="00BA1A2C"/>
    <w:rsid w:val="00BD3BBD"/>
    <w:rsid w:val="00BD64CB"/>
    <w:rsid w:val="00BE1B59"/>
    <w:rsid w:val="00C4613D"/>
    <w:rsid w:val="00C605F5"/>
    <w:rsid w:val="00C62BBC"/>
    <w:rsid w:val="00C634AF"/>
    <w:rsid w:val="00C81FF7"/>
    <w:rsid w:val="00CC4F61"/>
    <w:rsid w:val="00CE1E85"/>
    <w:rsid w:val="00D25899"/>
    <w:rsid w:val="00D34744"/>
    <w:rsid w:val="00D34D6C"/>
    <w:rsid w:val="00D3795D"/>
    <w:rsid w:val="00D549B0"/>
    <w:rsid w:val="00D70D96"/>
    <w:rsid w:val="00D9490F"/>
    <w:rsid w:val="00D963D0"/>
    <w:rsid w:val="00DD2610"/>
    <w:rsid w:val="00DD3DAB"/>
    <w:rsid w:val="00DD57A1"/>
    <w:rsid w:val="00DE0642"/>
    <w:rsid w:val="00DE26AC"/>
    <w:rsid w:val="00DE3F6E"/>
    <w:rsid w:val="00DE703E"/>
    <w:rsid w:val="00DF5503"/>
    <w:rsid w:val="00E02253"/>
    <w:rsid w:val="00E06AAF"/>
    <w:rsid w:val="00E17C21"/>
    <w:rsid w:val="00E20BF0"/>
    <w:rsid w:val="00E327DB"/>
    <w:rsid w:val="00E454AC"/>
    <w:rsid w:val="00E53FD9"/>
    <w:rsid w:val="00E5770F"/>
    <w:rsid w:val="00E75015"/>
    <w:rsid w:val="00E953F4"/>
    <w:rsid w:val="00EA2D5B"/>
    <w:rsid w:val="00EA62E5"/>
    <w:rsid w:val="00EB1AC8"/>
    <w:rsid w:val="00EB5E36"/>
    <w:rsid w:val="00EF0883"/>
    <w:rsid w:val="00F07D55"/>
    <w:rsid w:val="00F2557B"/>
    <w:rsid w:val="00F26E22"/>
    <w:rsid w:val="00F30665"/>
    <w:rsid w:val="00F350BA"/>
    <w:rsid w:val="00F72CF0"/>
    <w:rsid w:val="00F77AE8"/>
    <w:rsid w:val="00FA21DA"/>
    <w:rsid w:val="00FB1978"/>
    <w:rsid w:val="00FB6161"/>
    <w:rsid w:val="00FC56D3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7E07698"/>
  <w15:docId w15:val="{D60B7903-7500-40A5-A3E6-7156E2E7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B0E"/>
  </w:style>
  <w:style w:type="paragraph" w:styleId="Titre2">
    <w:name w:val="heading 2"/>
    <w:basedOn w:val="Normal"/>
    <w:next w:val="Normal"/>
    <w:link w:val="Titre2Car"/>
    <w:qFormat/>
    <w:rsid w:val="007679B1"/>
    <w:pPr>
      <w:keepNext/>
      <w:tabs>
        <w:tab w:val="num" w:pos="0"/>
      </w:tabs>
      <w:suppressAutoHyphens/>
      <w:autoSpaceDE w:val="0"/>
      <w:outlineLvl w:val="1"/>
    </w:pPr>
    <w:rPr>
      <w:rFonts w:ascii="Times New Roman" w:eastAsia="Times New Roman" w:hAnsi="Times New Roman" w:cs="Times"/>
      <w:b/>
      <w:smallCaps/>
      <w:sz w:val="24"/>
      <w:szCs w:val="20"/>
      <w:lang w:eastAsia="ar-SA"/>
    </w:rPr>
  </w:style>
  <w:style w:type="paragraph" w:styleId="Titre4">
    <w:name w:val="heading 4"/>
    <w:basedOn w:val="Normal"/>
    <w:next w:val="Normal"/>
    <w:link w:val="Titre4Car"/>
    <w:qFormat/>
    <w:rsid w:val="007679B1"/>
    <w:pPr>
      <w:keepNext/>
      <w:tabs>
        <w:tab w:val="num" w:pos="0"/>
      </w:tabs>
      <w:suppressAutoHyphens/>
      <w:autoSpaceDE w:val="0"/>
      <w:outlineLvl w:val="3"/>
    </w:pPr>
    <w:rPr>
      <w:rFonts w:ascii="Times New Roman" w:eastAsia="Times New Roman" w:hAnsi="Times New Roman" w:cs="Times"/>
      <w:b/>
      <w:sz w:val="32"/>
      <w:szCs w:val="20"/>
      <w:lang w:eastAsia="ar-SA"/>
    </w:rPr>
  </w:style>
  <w:style w:type="paragraph" w:styleId="Titre8">
    <w:name w:val="heading 8"/>
    <w:basedOn w:val="Normal"/>
    <w:next w:val="Normal"/>
    <w:link w:val="Titre8Car"/>
    <w:qFormat/>
    <w:rsid w:val="007679B1"/>
    <w:pPr>
      <w:keepNext/>
      <w:tabs>
        <w:tab w:val="num" w:pos="0"/>
      </w:tabs>
      <w:suppressAutoHyphens/>
      <w:autoSpaceDE w:val="0"/>
      <w:outlineLvl w:val="7"/>
    </w:pPr>
    <w:rPr>
      <w:rFonts w:ascii="Times New Roman" w:eastAsia="Times New Roman" w:hAnsi="Times New Roman" w:cs="Times"/>
      <w:b/>
      <w:sz w:val="28"/>
      <w:szCs w:val="20"/>
      <w:lang w:eastAsia="ar-SA"/>
    </w:rPr>
  </w:style>
  <w:style w:type="paragraph" w:styleId="Titre9">
    <w:name w:val="heading 9"/>
    <w:basedOn w:val="Normal"/>
    <w:next w:val="Normal"/>
    <w:link w:val="Titre9Car"/>
    <w:qFormat/>
    <w:rsid w:val="007679B1"/>
    <w:pPr>
      <w:keepNext/>
      <w:tabs>
        <w:tab w:val="num" w:pos="0"/>
      </w:tabs>
      <w:suppressAutoHyphens/>
      <w:autoSpaceDE w:val="0"/>
      <w:outlineLvl w:val="8"/>
    </w:pPr>
    <w:rPr>
      <w:rFonts w:ascii="Times New Roman" w:eastAsia="Times New Roman" w:hAnsi="Times New Roman" w:cs="Times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0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F000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qFormat/>
    <w:rsid w:val="00300576"/>
    <w:pPr>
      <w:tabs>
        <w:tab w:val="left" w:pos="5954"/>
      </w:tabs>
      <w:suppressAutoHyphens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30057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05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005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2Car">
    <w:name w:val="Titre 2 Car"/>
    <w:basedOn w:val="Policepardfaut"/>
    <w:link w:val="Titre2"/>
    <w:rsid w:val="007679B1"/>
    <w:rPr>
      <w:rFonts w:ascii="Times New Roman" w:eastAsia="Times New Roman" w:hAnsi="Times New Roman" w:cs="Times"/>
      <w:b/>
      <w:smallCaps/>
      <w:sz w:val="24"/>
      <w:szCs w:val="20"/>
      <w:lang w:eastAsia="ar-SA"/>
    </w:rPr>
  </w:style>
  <w:style w:type="character" w:customStyle="1" w:styleId="Titre4Car">
    <w:name w:val="Titre 4 Car"/>
    <w:basedOn w:val="Policepardfaut"/>
    <w:link w:val="Titre4"/>
    <w:rsid w:val="007679B1"/>
    <w:rPr>
      <w:rFonts w:ascii="Times New Roman" w:eastAsia="Times New Roman" w:hAnsi="Times New Roman" w:cs="Times"/>
      <w:b/>
      <w:sz w:val="32"/>
      <w:szCs w:val="20"/>
      <w:lang w:eastAsia="ar-SA"/>
    </w:rPr>
  </w:style>
  <w:style w:type="character" w:customStyle="1" w:styleId="Titre8Car">
    <w:name w:val="Titre 8 Car"/>
    <w:basedOn w:val="Policepardfaut"/>
    <w:link w:val="Titre8"/>
    <w:rsid w:val="007679B1"/>
    <w:rPr>
      <w:rFonts w:ascii="Times New Roman" w:eastAsia="Times New Roman" w:hAnsi="Times New Roman" w:cs="Times"/>
      <w:b/>
      <w:sz w:val="28"/>
      <w:szCs w:val="20"/>
      <w:lang w:eastAsia="ar-SA"/>
    </w:rPr>
  </w:style>
  <w:style w:type="character" w:customStyle="1" w:styleId="Titre9Car">
    <w:name w:val="Titre 9 Car"/>
    <w:basedOn w:val="Policepardfaut"/>
    <w:link w:val="Titre9"/>
    <w:rsid w:val="007679B1"/>
    <w:rPr>
      <w:rFonts w:ascii="Times New Roman" w:eastAsia="Times New Roman" w:hAnsi="Times New Roman" w:cs="Times"/>
      <w:b/>
      <w:sz w:val="24"/>
      <w:szCs w:val="20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DE3F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E3F6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E3F6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3F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3F6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3F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3F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A23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231C"/>
  </w:style>
  <w:style w:type="paragraph" w:styleId="Pieddepage">
    <w:name w:val="footer"/>
    <w:basedOn w:val="Normal"/>
    <w:link w:val="PieddepageCar"/>
    <w:uiPriority w:val="99"/>
    <w:unhideWhenUsed/>
    <w:rsid w:val="001A23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231C"/>
  </w:style>
  <w:style w:type="character" w:styleId="Accentuation">
    <w:name w:val="Emphasis"/>
    <w:basedOn w:val="Policepardfaut"/>
    <w:uiPriority w:val="20"/>
    <w:qFormat/>
    <w:rsid w:val="00FB61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\AppData\Local\Microsoft\Windows\Temporary%20Internet%20Files\Content.Outlook\53V0NTUG\V2%20E4%20Grille%20et%20Fich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E1D15-F67A-47DD-BC7D-7C1419D0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V2 E4 Grille et Fiche</Template>
  <TotalTime>2</TotalTime>
  <Pages>5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GROUPE DE TRAVAIL CPC DESCO</dc:creator>
  <cp:lastModifiedBy>GONZALEZ</cp:lastModifiedBy>
  <cp:revision>5</cp:revision>
  <cp:lastPrinted>2018-03-18T09:15:00Z</cp:lastPrinted>
  <dcterms:created xsi:type="dcterms:W3CDTF">2018-03-18T09:15:00Z</dcterms:created>
  <dcterms:modified xsi:type="dcterms:W3CDTF">2018-03-18T09:17:00Z</dcterms:modified>
</cp:coreProperties>
</file>