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2989E" w14:textId="77777777" w:rsidR="004C615D" w:rsidRPr="004C615D" w:rsidRDefault="00195313" w:rsidP="00BD5A3A">
      <w:pPr>
        <w:rPr>
          <w:rFonts w:ascii="Calibri Light" w:hAnsi="Calibri Light" w:cs="Calibri Light"/>
          <w:b/>
          <w:sz w:val="20"/>
          <w:szCs w:val="20"/>
        </w:rPr>
      </w:pPr>
      <w:bookmarkStart w:id="0" w:name="_GoBack"/>
      <w:bookmarkEnd w:id="0"/>
      <w:r w:rsidRPr="004C615D">
        <w:rPr>
          <w:rFonts w:ascii="Calibri Light" w:hAnsi="Calibri Light" w:cs="Calibri Light"/>
          <w:b/>
          <w:sz w:val="20"/>
          <w:szCs w:val="20"/>
        </w:rPr>
        <w:t>Durée 1heure - Coefficient 5</w:t>
      </w:r>
    </w:p>
    <w:p w14:paraId="6A85A5AF" w14:textId="77777777" w:rsidR="00195313" w:rsidRPr="004C615D" w:rsidRDefault="00195313" w:rsidP="00195313">
      <w:pPr>
        <w:rPr>
          <w:rFonts w:ascii="Calibri Light" w:hAnsi="Calibri Light" w:cs="Calibri Light"/>
          <w:b/>
          <w:smallCaps/>
          <w:sz w:val="20"/>
          <w:szCs w:val="20"/>
        </w:rPr>
      </w:pPr>
      <w:r w:rsidRPr="00EC2013">
        <w:rPr>
          <w:rFonts w:ascii="Calibri Light" w:hAnsi="Calibri Light" w:cs="Calibri Light"/>
          <w:b/>
          <w:caps/>
          <w:sz w:val="20"/>
          <w:szCs w:val="20"/>
        </w:rPr>
        <w:t xml:space="preserve">Grille d’aide À </w:t>
      </w:r>
      <w:r w:rsidR="004655C3" w:rsidRPr="00EC2013">
        <w:rPr>
          <w:rFonts w:ascii="Calibri Light" w:hAnsi="Calibri Light" w:cs="Calibri Light"/>
          <w:b/>
          <w:caps/>
          <w:sz w:val="20"/>
          <w:szCs w:val="20"/>
        </w:rPr>
        <w:t>L’ÉVALUATION -</w:t>
      </w:r>
      <w:r w:rsidR="00BD5A3A">
        <w:rPr>
          <w:rFonts w:ascii="Calibri Light" w:hAnsi="Calibri Light" w:cs="Calibri Light"/>
          <w:b/>
          <w:smallCaps/>
          <w:sz w:val="20"/>
          <w:szCs w:val="20"/>
        </w:rPr>
        <w:t xml:space="preserve"> Session </w:t>
      </w:r>
      <w:r w:rsidR="00BD5A3A" w:rsidRPr="00EC2013">
        <w:rPr>
          <w:rFonts w:ascii="Calibri Light" w:hAnsi="Calibri Light" w:cs="Calibri Light"/>
          <w:b/>
          <w:smallCaps/>
          <w:sz w:val="20"/>
          <w:szCs w:val="20"/>
          <w:vertAlign w:val="subscript"/>
        </w:rPr>
        <w:t>………………………………</w:t>
      </w:r>
    </w:p>
    <w:p w14:paraId="243224EF" w14:textId="77777777" w:rsidR="00B33506" w:rsidRPr="004C615D" w:rsidRDefault="00B33506" w:rsidP="00195313">
      <w:pPr>
        <w:rPr>
          <w:sz w:val="20"/>
          <w:szCs w:val="20"/>
          <w:lang w:eastAsia="ar-SA"/>
        </w:rPr>
      </w:pPr>
    </w:p>
    <w:p w14:paraId="32BFB00E" w14:textId="35BEA3AC" w:rsidR="00195313" w:rsidRPr="004C615D" w:rsidRDefault="00195313" w:rsidP="00BD5A3A">
      <w:pPr>
        <w:snapToGrid w:val="0"/>
        <w:spacing w:after="120"/>
        <w:jc w:val="both"/>
        <w:rPr>
          <w:rFonts w:ascii="Calibri Light" w:hAnsi="Calibri Light" w:cs="Calibri Light"/>
          <w:sz w:val="20"/>
          <w:szCs w:val="20"/>
        </w:rPr>
      </w:pPr>
      <w:r w:rsidRPr="004C615D">
        <w:rPr>
          <w:rFonts w:ascii="Calibri Light" w:hAnsi="Calibri Light" w:cs="Calibri Light"/>
          <w:b/>
          <w:sz w:val="20"/>
          <w:szCs w:val="20"/>
        </w:rPr>
        <w:t>NOM </w:t>
      </w:r>
      <w:r w:rsidR="00B33506" w:rsidRPr="004C615D">
        <w:rPr>
          <w:rFonts w:ascii="Calibri Light" w:hAnsi="Calibri Light" w:cs="Calibri Light"/>
          <w:b/>
          <w:sz w:val="20"/>
          <w:szCs w:val="20"/>
        </w:rPr>
        <w:t>du CANDIDAT</w:t>
      </w:r>
      <w:r w:rsidR="00B33506" w:rsidRPr="004C615D">
        <w:rPr>
          <w:rFonts w:ascii="Calibri Light" w:hAnsi="Calibri Light" w:cs="Calibri Light"/>
          <w:sz w:val="20"/>
          <w:szCs w:val="20"/>
        </w:rPr>
        <w:t> :</w:t>
      </w:r>
      <w:r w:rsidRPr="004C615D">
        <w:rPr>
          <w:rFonts w:ascii="Calibri Light" w:hAnsi="Calibri Light" w:cs="Calibri Light"/>
          <w:sz w:val="20"/>
          <w:szCs w:val="20"/>
        </w:rPr>
        <w:t xml:space="preserve"> </w:t>
      </w:r>
      <w:r w:rsidR="00BD5A3A" w:rsidRPr="00EC2013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</w:t>
      </w:r>
      <w:r w:rsidR="00EC2013" w:rsidRPr="00EC2013">
        <w:rPr>
          <w:rFonts w:ascii="Calibri Light" w:hAnsi="Calibri Light" w:cs="Calibri Light"/>
          <w:sz w:val="20"/>
          <w:szCs w:val="20"/>
          <w:vertAlign w:val="subscript"/>
        </w:rPr>
        <w:t>…………………………</w:t>
      </w:r>
      <w:r w:rsidR="00BD5A3A" w:rsidRPr="00EC2013">
        <w:rPr>
          <w:rFonts w:ascii="Calibri Light" w:hAnsi="Calibri Light" w:cs="Calibri Light"/>
          <w:sz w:val="20"/>
          <w:szCs w:val="20"/>
          <w:vertAlign w:val="subscript"/>
        </w:rPr>
        <w:t>…………….</w:t>
      </w:r>
      <w:r w:rsidR="00B33506" w:rsidRPr="004C615D">
        <w:rPr>
          <w:rFonts w:ascii="Calibri Light" w:hAnsi="Calibri Light" w:cs="Calibri Light"/>
          <w:sz w:val="20"/>
          <w:szCs w:val="20"/>
        </w:rPr>
        <w:tab/>
      </w:r>
      <w:r w:rsidR="00EC2013">
        <w:rPr>
          <w:rFonts w:ascii="Calibri Light" w:hAnsi="Calibri Light" w:cs="Calibri Light"/>
          <w:sz w:val="20"/>
          <w:szCs w:val="20"/>
        </w:rPr>
        <w:t xml:space="preserve">                  </w:t>
      </w:r>
      <w:r w:rsidRPr="004C615D">
        <w:rPr>
          <w:rFonts w:ascii="Calibri Light" w:hAnsi="Calibri Light" w:cs="Calibri Light"/>
          <w:b/>
          <w:sz w:val="20"/>
          <w:szCs w:val="20"/>
        </w:rPr>
        <w:t>Prénom du candidat :</w:t>
      </w:r>
      <w:r w:rsidR="00FA4DC4">
        <w:rPr>
          <w:rFonts w:ascii="Calibri Light" w:hAnsi="Calibri Light" w:cs="Calibri Light"/>
          <w:b/>
          <w:sz w:val="20"/>
          <w:szCs w:val="20"/>
        </w:rPr>
        <w:t xml:space="preserve"> </w:t>
      </w:r>
      <w:r w:rsidR="00FA4DC4" w:rsidRPr="00EC2013">
        <w:rPr>
          <w:rFonts w:ascii="Calibri Light" w:hAnsi="Calibri Light" w:cs="Calibri Light"/>
          <w:sz w:val="20"/>
          <w:szCs w:val="20"/>
          <w:vertAlign w:val="subscript"/>
        </w:rPr>
        <w:t>………………</w:t>
      </w:r>
      <w:r w:rsidR="005609FD">
        <w:rPr>
          <w:rFonts w:ascii="Calibri Light" w:hAnsi="Calibri Light" w:cs="Calibri Light"/>
          <w:sz w:val="20"/>
          <w:szCs w:val="20"/>
          <w:vertAlign w:val="subscript"/>
        </w:rPr>
        <w:t>………………………</w:t>
      </w:r>
      <w:proofErr w:type="gramStart"/>
      <w:r w:rsidR="005609FD">
        <w:rPr>
          <w:rFonts w:ascii="Calibri Light" w:hAnsi="Calibri Light" w:cs="Calibri Light"/>
          <w:sz w:val="20"/>
          <w:szCs w:val="20"/>
          <w:vertAlign w:val="subscript"/>
        </w:rPr>
        <w:t>…….</w:t>
      </w:r>
      <w:proofErr w:type="gramEnd"/>
      <w:r w:rsidR="00FA4DC4" w:rsidRPr="00EC2013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</w:t>
      </w:r>
      <w:r w:rsidR="00BD5A3A">
        <w:rPr>
          <w:rFonts w:ascii="Calibri Light" w:hAnsi="Calibri Light" w:cs="Calibri Light"/>
          <w:b/>
          <w:sz w:val="20"/>
          <w:szCs w:val="20"/>
        </w:rPr>
        <w:t xml:space="preserve"> </w:t>
      </w:r>
    </w:p>
    <w:p w14:paraId="7C5173A3" w14:textId="10A6BFA8" w:rsidR="005609FD" w:rsidRPr="005609FD" w:rsidRDefault="005609FD" w:rsidP="00E86D66">
      <w:pPr>
        <w:tabs>
          <w:tab w:val="right" w:pos="10348"/>
        </w:tabs>
        <w:snapToGrid w:val="0"/>
        <w:spacing w:after="120"/>
        <w:jc w:val="both"/>
        <w:rPr>
          <w:rFonts w:ascii="Calibri Light" w:hAnsi="Calibri Light" w:cs="Calibri Light"/>
          <w:b/>
          <w:sz w:val="20"/>
          <w:szCs w:val="20"/>
        </w:rPr>
      </w:pPr>
      <w:r w:rsidRPr="00BD5A3A">
        <w:rPr>
          <w:rFonts w:ascii="Calibri Light" w:hAnsi="Calibri Light" w:cs="Calibri Light"/>
          <w:b/>
          <w:caps/>
          <w:sz w:val="20"/>
          <w:szCs w:val="20"/>
        </w:rPr>
        <w:t>FICHE D’activité N°</w:t>
      </w:r>
      <w:r w:rsidRPr="00BD5A3A">
        <w:rPr>
          <w:rFonts w:ascii="Calibri Light" w:hAnsi="Calibri Light" w:cs="Calibri Light"/>
          <w:b/>
          <w:sz w:val="20"/>
          <w:szCs w:val="20"/>
        </w:rPr>
        <w:t xml:space="preserve"> : </w:t>
      </w:r>
      <w:r w:rsidRPr="00B8364A">
        <w:rPr>
          <w:rFonts w:ascii="Calibri Light" w:hAnsi="Calibri Light" w:cs="Calibri Light"/>
          <w:sz w:val="20"/>
          <w:szCs w:val="20"/>
          <w:vertAlign w:val="subscript"/>
        </w:rPr>
        <w:t>…………</w:t>
      </w:r>
      <w:r w:rsidRPr="00BD5A3A">
        <w:rPr>
          <w:rFonts w:ascii="Calibri Light" w:hAnsi="Calibri Light" w:cs="Calibri Light"/>
          <w:b/>
          <w:sz w:val="20"/>
          <w:szCs w:val="20"/>
        </w:rPr>
        <w:t xml:space="preserve">                            </w:t>
      </w:r>
      <w:r>
        <w:rPr>
          <w:rFonts w:ascii="Calibri Light" w:hAnsi="Calibri Light" w:cs="Calibri Light"/>
          <w:b/>
          <w:sz w:val="20"/>
          <w:szCs w:val="20"/>
        </w:rPr>
        <w:tab/>
      </w:r>
      <w:r w:rsidRPr="00BD5A3A">
        <w:rPr>
          <w:rFonts w:ascii="Calibri Light" w:hAnsi="Calibri Light" w:cs="Calibri Light"/>
          <w:b/>
          <w:sz w:val="20"/>
          <w:szCs w:val="20"/>
        </w:rPr>
        <w:t>TITRE :</w:t>
      </w:r>
      <w:r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EC2013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……………………………………………………………………………………………………………………………………………………………………</w:t>
      </w:r>
    </w:p>
    <w:p w14:paraId="7ED1CAA5" w14:textId="5326387A" w:rsidR="00195313" w:rsidRPr="00662213" w:rsidRDefault="00195313" w:rsidP="00E86D66">
      <w:pPr>
        <w:tabs>
          <w:tab w:val="right" w:pos="10348"/>
        </w:tabs>
        <w:snapToGrid w:val="0"/>
        <w:spacing w:after="120"/>
        <w:jc w:val="both"/>
        <w:rPr>
          <w:rFonts w:ascii="Calibri Light" w:hAnsi="Calibri Light" w:cs="Calibri Light"/>
          <w:sz w:val="20"/>
          <w:szCs w:val="20"/>
        </w:rPr>
      </w:pPr>
      <w:r w:rsidRPr="00662213">
        <w:rPr>
          <w:rFonts w:ascii="Calibri Light" w:hAnsi="Calibri Light" w:cs="Calibri Light"/>
          <w:b/>
          <w:sz w:val="20"/>
          <w:szCs w:val="20"/>
        </w:rPr>
        <w:t>N° Candidat</w:t>
      </w:r>
      <w:r w:rsidRPr="00662213">
        <w:rPr>
          <w:rFonts w:ascii="Calibri Light" w:hAnsi="Calibri Light" w:cs="Calibri Light"/>
          <w:sz w:val="20"/>
          <w:szCs w:val="20"/>
        </w:rPr>
        <w:t xml:space="preserve"> :</w:t>
      </w:r>
      <w:r w:rsidR="00BD5A3A" w:rsidRPr="00662213">
        <w:rPr>
          <w:rFonts w:ascii="Calibri Light" w:hAnsi="Calibri Light" w:cs="Calibri Light"/>
          <w:sz w:val="20"/>
          <w:szCs w:val="20"/>
        </w:rPr>
        <w:t xml:space="preserve">  </w:t>
      </w:r>
      <w:r w:rsidR="00BD5A3A" w:rsidRPr="00662213">
        <w:rPr>
          <w:rFonts w:ascii="Calibri Light" w:hAnsi="Calibri Light" w:cs="Calibri Light"/>
          <w:sz w:val="20"/>
          <w:szCs w:val="20"/>
          <w:vertAlign w:val="subscript"/>
        </w:rPr>
        <w:t>………</w:t>
      </w:r>
      <w:r w:rsidR="00EC2013" w:rsidRPr="00EC2013">
        <w:rPr>
          <w:rFonts w:ascii="Calibri Light" w:hAnsi="Calibri Light" w:cs="Calibri Light"/>
          <w:sz w:val="20"/>
          <w:szCs w:val="20"/>
          <w:vertAlign w:val="subscript"/>
        </w:rPr>
        <w:t>…………………………</w:t>
      </w:r>
      <w:r w:rsidR="00BD5A3A" w:rsidRPr="00662213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</w:t>
      </w:r>
      <w:proofErr w:type="gramStart"/>
      <w:r w:rsidR="00BD5A3A" w:rsidRPr="00662213">
        <w:rPr>
          <w:rFonts w:ascii="Calibri Light" w:hAnsi="Calibri Light" w:cs="Calibri Light"/>
          <w:sz w:val="20"/>
          <w:szCs w:val="20"/>
          <w:vertAlign w:val="subscript"/>
        </w:rPr>
        <w:t>…….</w:t>
      </w:r>
      <w:proofErr w:type="gramEnd"/>
      <w:r w:rsidR="00BD5A3A" w:rsidRPr="00662213">
        <w:rPr>
          <w:rFonts w:ascii="Calibri Light" w:hAnsi="Calibri Light" w:cs="Calibri Light"/>
          <w:sz w:val="20"/>
          <w:szCs w:val="20"/>
          <w:vertAlign w:val="subscript"/>
        </w:rPr>
        <w:t>.</w:t>
      </w:r>
      <w:r w:rsidR="00E86D66" w:rsidRPr="00662213">
        <w:rPr>
          <w:rFonts w:ascii="Calibri Light" w:hAnsi="Calibri Light" w:cs="Calibri Light"/>
          <w:sz w:val="20"/>
          <w:szCs w:val="20"/>
        </w:rPr>
        <w:tab/>
      </w:r>
      <w:r w:rsidRPr="00662213">
        <w:rPr>
          <w:rFonts w:ascii="Calibri Light" w:hAnsi="Calibri Light" w:cs="Calibri Light"/>
          <w:b/>
          <w:sz w:val="20"/>
          <w:szCs w:val="20"/>
        </w:rPr>
        <w:t xml:space="preserve">N° </w:t>
      </w:r>
      <w:proofErr w:type="gramStart"/>
      <w:r w:rsidR="00E86D66" w:rsidRPr="00662213">
        <w:rPr>
          <w:rFonts w:ascii="Calibri Light" w:hAnsi="Calibri Light" w:cs="Calibri Light"/>
          <w:b/>
          <w:sz w:val="20"/>
          <w:szCs w:val="20"/>
        </w:rPr>
        <w:t>COMMISSION</w:t>
      </w:r>
      <w:r w:rsidR="003139C0" w:rsidRPr="00662213">
        <w:rPr>
          <w:rFonts w:ascii="Calibri Light" w:hAnsi="Calibri Light" w:cs="Calibri Light"/>
          <w:b/>
          <w:sz w:val="20"/>
          <w:szCs w:val="20"/>
        </w:rPr>
        <w:t>:</w:t>
      </w:r>
      <w:proofErr w:type="gramEnd"/>
      <w:r w:rsidR="00BD5A3A" w:rsidRPr="00662213">
        <w:rPr>
          <w:rFonts w:ascii="Calibri Light" w:hAnsi="Calibri Light" w:cs="Calibri Light"/>
          <w:sz w:val="20"/>
          <w:szCs w:val="20"/>
        </w:rPr>
        <w:t xml:space="preserve"> </w:t>
      </w:r>
      <w:r w:rsidR="00BD5A3A" w:rsidRPr="00662213">
        <w:rPr>
          <w:rFonts w:ascii="Calibri Light" w:hAnsi="Calibri Light" w:cs="Calibri Light"/>
          <w:sz w:val="20"/>
          <w:szCs w:val="20"/>
          <w:vertAlign w:val="subscript"/>
        </w:rPr>
        <w:t>…………</w:t>
      </w:r>
    </w:p>
    <w:p w14:paraId="3BDDAD88" w14:textId="1D11D79E" w:rsidR="009B0B0E" w:rsidRPr="00352DD9" w:rsidRDefault="003139C0" w:rsidP="00352DD9">
      <w:pPr>
        <w:snapToGrid w:val="0"/>
        <w:spacing w:after="120"/>
        <w:jc w:val="both"/>
        <w:rPr>
          <w:rFonts w:ascii="Calibri Light" w:hAnsi="Calibri Light" w:cs="Calibri Light"/>
          <w:sz w:val="20"/>
          <w:szCs w:val="20"/>
          <w:lang w:val="en-GB"/>
        </w:rPr>
      </w:pPr>
      <w:r w:rsidRPr="004C615D">
        <w:rPr>
          <w:rFonts w:ascii="Calibri Light" w:hAnsi="Calibri Light" w:cs="Calibri Light"/>
          <w:b/>
          <w:sz w:val="20"/>
          <w:szCs w:val="20"/>
          <w:lang w:val="en-US"/>
        </w:rPr>
        <w:t>Date</w:t>
      </w:r>
      <w:r w:rsidRPr="004C615D">
        <w:rPr>
          <w:rFonts w:ascii="Calibri Light" w:hAnsi="Calibri Light" w:cs="Calibri Light"/>
          <w:sz w:val="20"/>
          <w:szCs w:val="20"/>
          <w:lang w:val="en-US"/>
        </w:rPr>
        <w:t>:</w:t>
      </w:r>
      <w:r w:rsidR="00BD5A3A">
        <w:rPr>
          <w:rFonts w:ascii="Calibri Light" w:hAnsi="Calibri Light" w:cs="Calibri Light"/>
          <w:sz w:val="20"/>
          <w:szCs w:val="20"/>
          <w:lang w:val="en-US"/>
        </w:rPr>
        <w:t xml:space="preserve"> </w:t>
      </w:r>
      <w:r w:rsidR="00BD5A3A" w:rsidRPr="00EC2013">
        <w:rPr>
          <w:rFonts w:ascii="Calibri Light" w:hAnsi="Calibri Light" w:cs="Calibri Light"/>
          <w:sz w:val="20"/>
          <w:szCs w:val="20"/>
          <w:vertAlign w:val="subscript"/>
          <w:lang w:val="en-US"/>
        </w:rPr>
        <w:t>…………………………………………………….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8377"/>
        <w:gridCol w:w="502"/>
        <w:gridCol w:w="502"/>
        <w:gridCol w:w="573"/>
        <w:gridCol w:w="502"/>
      </w:tblGrid>
      <w:tr w:rsidR="00E5770F" w:rsidRPr="004C615D" w14:paraId="43046CEE" w14:textId="77777777" w:rsidTr="00BD5A3A">
        <w:tc>
          <w:tcPr>
            <w:tcW w:w="5000" w:type="pct"/>
            <w:gridSpan w:val="5"/>
          </w:tcPr>
          <w:p w14:paraId="569591BA" w14:textId="642C8BEC" w:rsidR="00E5770F" w:rsidRPr="00C04172" w:rsidRDefault="00C04172" w:rsidP="00AE5D9D">
            <w:pPr>
              <w:ind w:left="851"/>
              <w:jc w:val="left"/>
              <w:rPr>
                <w:color w:val="FF0000"/>
                <w:sz w:val="24"/>
                <w:szCs w:val="24"/>
              </w:rPr>
            </w:pPr>
            <w:r w:rsidRPr="00FF76BA">
              <w:rPr>
                <w:rFonts w:cs="Arial"/>
                <w:sz w:val="28"/>
                <w:szCs w:val="20"/>
              </w:rPr>
              <w:sym w:font="Wingdings" w:char="F0A1"/>
            </w:r>
            <w:r>
              <w:rPr>
                <w:rFonts w:cs="Arial"/>
                <w:b/>
                <w:sz w:val="20"/>
                <w:szCs w:val="20"/>
              </w:rPr>
              <w:t xml:space="preserve">  </w:t>
            </w:r>
            <w:r w:rsidR="00E5770F" w:rsidRPr="00C04172">
              <w:rPr>
                <w:rFonts w:cs="Arial"/>
                <w:b/>
                <w:sz w:val="24"/>
                <w:szCs w:val="24"/>
              </w:rPr>
              <w:t>Cibler et prospecter la clientèle</w:t>
            </w:r>
          </w:p>
        </w:tc>
      </w:tr>
      <w:tr w:rsidR="00B8364A" w:rsidRPr="004C615D" w14:paraId="77288B16" w14:textId="77777777" w:rsidTr="00B8364A">
        <w:trPr>
          <w:trHeight w:val="169"/>
        </w:trPr>
        <w:tc>
          <w:tcPr>
            <w:tcW w:w="4006" w:type="pct"/>
            <w:shd w:val="clear" w:color="auto" w:fill="A6A6A6" w:themeFill="background1" w:themeFillShade="A6"/>
          </w:tcPr>
          <w:p w14:paraId="35DB3399" w14:textId="03EA0A92" w:rsidR="00B8364A" w:rsidRPr="004C615D" w:rsidRDefault="00C04172" w:rsidP="00C04172">
            <w:pPr>
              <w:rPr>
                <w:rFonts w:cs="Arial"/>
                <w:sz w:val="20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CRIT</w:t>
            </w:r>
            <w:r w:rsidR="00E64CEA">
              <w:rPr>
                <w:rFonts w:ascii="Calibri Light" w:hAnsi="Calibri Light" w:cs="Calibri Light"/>
                <w:b/>
                <w:sz w:val="20"/>
                <w:szCs w:val="20"/>
              </w:rPr>
              <w:t>È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RES </w:t>
            </w:r>
            <w:r w:rsidR="00E64CEA">
              <w:rPr>
                <w:rFonts w:ascii="Calibri Light" w:hAnsi="Calibri Light" w:cs="Calibri Light"/>
                <w:b/>
                <w:sz w:val="20"/>
                <w:szCs w:val="20"/>
              </w:rPr>
              <w:t>D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’</w:t>
            </w:r>
            <w:r w:rsidR="00E64CEA">
              <w:rPr>
                <w:rFonts w:ascii="Calibri Light" w:hAnsi="Calibri Light" w:cs="Calibri Light"/>
                <w:b/>
                <w:sz w:val="20"/>
                <w:szCs w:val="20"/>
              </w:rPr>
              <w:t>É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VALUATION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et 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COMP</w:t>
            </w:r>
            <w:r w:rsidR="00E64CEA">
              <w:rPr>
                <w:rFonts w:ascii="Calibri Light" w:hAnsi="Calibri Light" w:cs="Calibri Light"/>
                <w:b/>
                <w:sz w:val="20"/>
                <w:szCs w:val="20"/>
              </w:rPr>
              <w:t>É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TENCES</w:t>
            </w:r>
          </w:p>
        </w:tc>
        <w:tc>
          <w:tcPr>
            <w:tcW w:w="240" w:type="pct"/>
            <w:shd w:val="clear" w:color="auto" w:fill="A6A6A6" w:themeFill="background1" w:themeFillShade="A6"/>
          </w:tcPr>
          <w:p w14:paraId="35573758" w14:textId="0401D82A" w:rsidR="00B8364A" w:rsidRPr="00B8364A" w:rsidRDefault="00B8364A" w:rsidP="00B8364A">
            <w:pPr>
              <w:snapToGrid w:val="0"/>
              <w:rPr>
                <w:rFonts w:cs="Arial"/>
                <w:sz w:val="20"/>
                <w:szCs w:val="20"/>
              </w:rPr>
            </w:pPr>
            <w:r w:rsidRPr="00B8364A">
              <w:rPr>
                <w:rFonts w:cs="Arial"/>
                <w:sz w:val="20"/>
                <w:szCs w:val="20"/>
              </w:rPr>
              <w:t>TI</w:t>
            </w:r>
          </w:p>
        </w:tc>
        <w:tc>
          <w:tcPr>
            <w:tcW w:w="240" w:type="pct"/>
            <w:shd w:val="clear" w:color="auto" w:fill="A6A6A6" w:themeFill="background1" w:themeFillShade="A6"/>
          </w:tcPr>
          <w:p w14:paraId="6DF2FEBC" w14:textId="55CE7396" w:rsidR="00B8364A" w:rsidRPr="00B8364A" w:rsidRDefault="00B8364A" w:rsidP="00B8364A">
            <w:pPr>
              <w:snapToGrid w:val="0"/>
              <w:rPr>
                <w:rFonts w:cs="Arial"/>
                <w:sz w:val="20"/>
                <w:szCs w:val="20"/>
              </w:rPr>
            </w:pPr>
            <w:r w:rsidRPr="00B8364A">
              <w:rPr>
                <w:rFonts w:cs="Arial"/>
                <w:sz w:val="20"/>
                <w:szCs w:val="20"/>
              </w:rPr>
              <w:t>I</w:t>
            </w:r>
          </w:p>
        </w:tc>
        <w:tc>
          <w:tcPr>
            <w:tcW w:w="274" w:type="pct"/>
            <w:shd w:val="clear" w:color="auto" w:fill="A6A6A6" w:themeFill="background1" w:themeFillShade="A6"/>
          </w:tcPr>
          <w:p w14:paraId="1E237559" w14:textId="6C352166" w:rsidR="00B8364A" w:rsidRPr="00B8364A" w:rsidRDefault="00B8364A" w:rsidP="00B8364A">
            <w:pPr>
              <w:snapToGrid w:val="0"/>
              <w:rPr>
                <w:rFonts w:cs="Arial"/>
                <w:sz w:val="20"/>
                <w:szCs w:val="20"/>
              </w:rPr>
            </w:pPr>
            <w:r w:rsidRPr="00B8364A">
              <w:rPr>
                <w:rFonts w:cs="Arial"/>
                <w:sz w:val="20"/>
                <w:szCs w:val="20"/>
              </w:rPr>
              <w:t>S</w:t>
            </w:r>
          </w:p>
        </w:tc>
        <w:tc>
          <w:tcPr>
            <w:tcW w:w="240" w:type="pct"/>
            <w:shd w:val="clear" w:color="auto" w:fill="A6A6A6" w:themeFill="background1" w:themeFillShade="A6"/>
          </w:tcPr>
          <w:p w14:paraId="5159A555" w14:textId="4D4F3313" w:rsidR="00B8364A" w:rsidRPr="00B8364A" w:rsidRDefault="00B8364A" w:rsidP="00B8364A">
            <w:pPr>
              <w:snapToGrid w:val="0"/>
              <w:rPr>
                <w:rFonts w:cs="Arial"/>
                <w:sz w:val="20"/>
                <w:szCs w:val="20"/>
              </w:rPr>
            </w:pPr>
            <w:r w:rsidRPr="00B8364A">
              <w:rPr>
                <w:rFonts w:cs="Arial"/>
                <w:sz w:val="20"/>
                <w:szCs w:val="20"/>
              </w:rPr>
              <w:t>TS</w:t>
            </w:r>
          </w:p>
        </w:tc>
      </w:tr>
      <w:tr w:rsidR="00B8364A" w:rsidRPr="004C615D" w14:paraId="7F10A5EF" w14:textId="77777777" w:rsidTr="00B8364A">
        <w:tc>
          <w:tcPr>
            <w:tcW w:w="4006" w:type="pct"/>
          </w:tcPr>
          <w:p w14:paraId="1BD3B091" w14:textId="3F43AE95" w:rsidR="00B8364A" w:rsidRPr="004C615D" w:rsidRDefault="00B8364A" w:rsidP="00B8364A">
            <w:pPr>
              <w:jc w:val="left"/>
              <w:rPr>
                <w:sz w:val="20"/>
                <w:szCs w:val="20"/>
              </w:rPr>
            </w:pPr>
            <w:r w:rsidRPr="005C1479">
              <w:rPr>
                <w:rFonts w:cs="Arial"/>
              </w:rPr>
              <w:t>1 - Analyser un portefeuille client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br/>
            </w:r>
            <w:r w:rsidRPr="00B8364A">
              <w:rPr>
                <w:rFonts w:cs="Arial"/>
                <w:i/>
                <w:sz w:val="20"/>
                <w:szCs w:val="20"/>
              </w:rPr>
              <w:t>(</w:t>
            </w:r>
            <w:r w:rsidR="005C1479">
              <w:rPr>
                <w:rFonts w:cs="Arial"/>
                <w:i/>
                <w:sz w:val="20"/>
                <w:szCs w:val="20"/>
              </w:rPr>
              <w:t>P</w:t>
            </w:r>
            <w:r w:rsidRPr="00B8364A">
              <w:rPr>
                <w:rFonts w:cs="Arial"/>
                <w:i/>
                <w:sz w:val="20"/>
                <w:szCs w:val="20"/>
              </w:rPr>
              <w:t>ertinence de l’analyse du portefeuille clients, pertinence de l’analyse du portefeuille clients)</w:t>
            </w:r>
          </w:p>
        </w:tc>
        <w:tc>
          <w:tcPr>
            <w:tcW w:w="240" w:type="pct"/>
            <w:vAlign w:val="center"/>
          </w:tcPr>
          <w:p w14:paraId="232976CE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08BF854C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FA21DA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247C8368" wp14:editId="57C9F682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3B8A4F" id="Rectangle 3" o:spid="_x0000_s1026" style="position:absolute;margin-left:470.5pt;margin-top:342.45pt;width:18.15pt;height:10.6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74" w:type="pct"/>
            <w:vAlign w:val="center"/>
          </w:tcPr>
          <w:p w14:paraId="36695A86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02C29D13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B8364A" w:rsidRPr="004C615D" w14:paraId="3D15A163" w14:textId="77777777" w:rsidTr="00B8364A">
        <w:trPr>
          <w:trHeight w:val="246"/>
        </w:trPr>
        <w:tc>
          <w:tcPr>
            <w:tcW w:w="4006" w:type="pct"/>
          </w:tcPr>
          <w:p w14:paraId="3CBABF55" w14:textId="1011BA4C" w:rsidR="00B8364A" w:rsidRPr="005C1479" w:rsidRDefault="00B8364A" w:rsidP="00B8364A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</w:rPr>
            </w:pPr>
            <w:r w:rsidRPr="005C1479">
              <w:rPr>
                <w:rFonts w:cs="Arial"/>
              </w:rPr>
              <w:t>2 -</w:t>
            </w:r>
            <w:r w:rsidR="005C1479" w:rsidRPr="005C1479">
              <w:rPr>
                <w:rFonts w:cs="Arial"/>
              </w:rPr>
              <w:t xml:space="preserve"> </w:t>
            </w:r>
            <w:r w:rsidRPr="005C1479">
              <w:rPr>
                <w:rFonts w:cs="Arial"/>
              </w:rPr>
              <w:t xml:space="preserve">Identifier des cibles de clientèle </w:t>
            </w:r>
          </w:p>
          <w:p w14:paraId="634AF3DF" w14:textId="260D0996" w:rsidR="00B8364A" w:rsidRPr="00B8364A" w:rsidRDefault="00B8364A" w:rsidP="00B8364A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  <w:i/>
                <w:sz w:val="20"/>
                <w:szCs w:val="20"/>
              </w:rPr>
            </w:pPr>
            <w:r w:rsidRPr="00B8364A">
              <w:rPr>
                <w:rFonts w:cs="Arial"/>
                <w:i/>
                <w:sz w:val="20"/>
                <w:szCs w:val="20"/>
              </w:rPr>
              <w:t>(</w:t>
            </w:r>
            <w:r w:rsidR="005C1479">
              <w:rPr>
                <w:rFonts w:cs="Arial"/>
                <w:i/>
                <w:sz w:val="20"/>
                <w:szCs w:val="20"/>
              </w:rPr>
              <w:t>C</w:t>
            </w:r>
            <w:r w:rsidRPr="00B8364A">
              <w:rPr>
                <w:rFonts w:cs="Arial"/>
                <w:i/>
                <w:sz w:val="20"/>
                <w:szCs w:val="20"/>
              </w:rPr>
              <w:t>ohérence entre ciblage et démarche de prospection)</w:t>
            </w:r>
          </w:p>
        </w:tc>
        <w:tc>
          <w:tcPr>
            <w:tcW w:w="240" w:type="pct"/>
            <w:vAlign w:val="center"/>
          </w:tcPr>
          <w:p w14:paraId="4D7AA39A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74E332DE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FA21DA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7A02CF3C" wp14:editId="58D53438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DB2B6E" id="Rectangle 5" o:spid="_x0000_s1026" style="position:absolute;margin-left:470.5pt;margin-top:342.45pt;width:18.15pt;height:10.6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74" w:type="pct"/>
            <w:vAlign w:val="center"/>
          </w:tcPr>
          <w:p w14:paraId="4B236C61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29019749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B8364A" w:rsidRPr="004C615D" w14:paraId="353C227A" w14:textId="77777777" w:rsidTr="00B8364A">
        <w:trPr>
          <w:trHeight w:val="246"/>
        </w:trPr>
        <w:tc>
          <w:tcPr>
            <w:tcW w:w="4006" w:type="pct"/>
          </w:tcPr>
          <w:p w14:paraId="01DD32F4" w14:textId="1324ACC2" w:rsidR="00B8364A" w:rsidRPr="004C615D" w:rsidRDefault="00B8364A" w:rsidP="00B8364A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  <w:sz w:val="20"/>
                <w:szCs w:val="20"/>
              </w:rPr>
            </w:pPr>
            <w:r w:rsidRPr="005C1479">
              <w:rPr>
                <w:rFonts w:cs="Arial"/>
              </w:rPr>
              <w:t>3</w:t>
            </w:r>
            <w:r w:rsidR="005C1479" w:rsidRPr="005C1479">
              <w:rPr>
                <w:rFonts w:cs="Arial"/>
              </w:rPr>
              <w:t xml:space="preserve"> </w:t>
            </w:r>
            <w:r w:rsidRPr="005C1479">
              <w:rPr>
                <w:rFonts w:cs="Arial"/>
              </w:rPr>
              <w:t>- Mettre en œuvre et évaluer une démarche de prospection</w:t>
            </w:r>
            <w:r w:rsidRPr="004C615D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br/>
            </w:r>
            <w:r w:rsidRPr="00B8364A">
              <w:rPr>
                <w:rFonts w:cs="Arial"/>
                <w:i/>
                <w:sz w:val="20"/>
                <w:szCs w:val="20"/>
              </w:rPr>
              <w:t>(</w:t>
            </w:r>
            <w:r w:rsidR="005C1479">
              <w:rPr>
                <w:rFonts w:cs="Arial"/>
                <w:i/>
                <w:sz w:val="20"/>
                <w:szCs w:val="20"/>
              </w:rPr>
              <w:t>E</w:t>
            </w:r>
            <w:r w:rsidRPr="00B8364A">
              <w:rPr>
                <w:rFonts w:cs="Arial"/>
                <w:i/>
                <w:sz w:val="20"/>
                <w:szCs w:val="20"/>
              </w:rPr>
              <w:t>fficacité des choix opérés)</w:t>
            </w:r>
          </w:p>
        </w:tc>
        <w:tc>
          <w:tcPr>
            <w:tcW w:w="240" w:type="pct"/>
            <w:vAlign w:val="center"/>
          </w:tcPr>
          <w:p w14:paraId="1DF861E8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5CD0BBA7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FA21DA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06413944" wp14:editId="0F3E8EEB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FED60D" id="Rectangle 7" o:spid="_x0000_s1026" style="position:absolute;margin-left:470.5pt;margin-top:342.45pt;width:18.15pt;height:10.6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74" w:type="pct"/>
            <w:vAlign w:val="center"/>
          </w:tcPr>
          <w:p w14:paraId="4EBBD341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16A4396F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B8364A" w:rsidRPr="004C615D" w14:paraId="220BC6ED" w14:textId="77777777" w:rsidTr="00B8364A">
        <w:tc>
          <w:tcPr>
            <w:tcW w:w="4006" w:type="pct"/>
          </w:tcPr>
          <w:p w14:paraId="5F038347" w14:textId="01045C55" w:rsidR="00B8364A" w:rsidRPr="005C1479" w:rsidRDefault="00B8364A" w:rsidP="00B8364A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</w:rPr>
            </w:pPr>
            <w:r w:rsidRPr="005C1479">
              <w:rPr>
                <w:rFonts w:cs="Arial"/>
              </w:rPr>
              <w:t>4</w:t>
            </w:r>
            <w:r w:rsidR="005C1479" w:rsidRPr="005C1479">
              <w:rPr>
                <w:rFonts w:cs="Arial"/>
              </w:rPr>
              <w:t xml:space="preserve"> </w:t>
            </w:r>
            <w:r w:rsidRPr="005C1479">
              <w:rPr>
                <w:rFonts w:cs="Arial"/>
              </w:rPr>
              <w:t xml:space="preserve">- Développer des réseaux professionnels </w:t>
            </w:r>
          </w:p>
          <w:p w14:paraId="24D01648" w14:textId="2E982FF5" w:rsidR="00B8364A" w:rsidRPr="00B8364A" w:rsidRDefault="00B8364A" w:rsidP="00B8364A">
            <w:pPr>
              <w:tabs>
                <w:tab w:val="left" w:pos="227"/>
                <w:tab w:val="left" w:pos="470"/>
                <w:tab w:val="left" w:pos="770"/>
              </w:tabs>
              <w:jc w:val="left"/>
              <w:rPr>
                <w:rFonts w:cs="Arial"/>
                <w:i/>
                <w:sz w:val="20"/>
                <w:szCs w:val="20"/>
              </w:rPr>
            </w:pPr>
            <w:r w:rsidRPr="00B8364A">
              <w:rPr>
                <w:rFonts w:cs="Arial"/>
                <w:i/>
                <w:sz w:val="20"/>
                <w:szCs w:val="20"/>
              </w:rPr>
              <w:t>(</w:t>
            </w:r>
            <w:r w:rsidR="005C1479">
              <w:rPr>
                <w:rFonts w:cs="Arial"/>
                <w:i/>
                <w:sz w:val="20"/>
                <w:szCs w:val="20"/>
              </w:rPr>
              <w:t>A</w:t>
            </w:r>
            <w:r w:rsidRPr="00B8364A">
              <w:rPr>
                <w:rFonts w:cs="Arial"/>
                <w:i/>
                <w:sz w:val="20"/>
                <w:szCs w:val="20"/>
              </w:rPr>
              <w:t>ctivation pertinente des réseaux professionnels)</w:t>
            </w:r>
          </w:p>
        </w:tc>
        <w:tc>
          <w:tcPr>
            <w:tcW w:w="240" w:type="pct"/>
            <w:vAlign w:val="center"/>
          </w:tcPr>
          <w:p w14:paraId="5DF399AD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655B73A9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FA21DA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6DFD7D19" wp14:editId="30B51CF9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29296C" id="Rectangle 12" o:spid="_x0000_s1026" style="position:absolute;margin-left:470.5pt;margin-top:342.45pt;width:18.15pt;height:10.6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74" w:type="pct"/>
            <w:vAlign w:val="center"/>
          </w:tcPr>
          <w:p w14:paraId="0071173B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0D94D714" w14:textId="77777777" w:rsidR="00B8364A" w:rsidRPr="004C615D" w:rsidRDefault="00B8364A" w:rsidP="00B8364A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</w:tbl>
    <w:p w14:paraId="38DB3AF7" w14:textId="77777777" w:rsidR="00983E8E" w:rsidRPr="00FF76BA" w:rsidRDefault="00983E8E" w:rsidP="00B55D68">
      <w:pPr>
        <w:ind w:left="851"/>
        <w:jc w:val="left"/>
        <w:rPr>
          <w:rFonts w:cs="Arial"/>
          <w:b/>
          <w:sz w:val="12"/>
          <w:szCs w:val="20"/>
        </w:rPr>
      </w:pPr>
    </w:p>
    <w:tbl>
      <w:tblPr>
        <w:tblStyle w:val="Grilledutableau"/>
        <w:tblW w:w="5014" w:type="pct"/>
        <w:tblLayout w:type="fixed"/>
        <w:tblLook w:val="04A0" w:firstRow="1" w:lastRow="0" w:firstColumn="1" w:lastColumn="0" w:noHBand="0" w:noVBand="1"/>
      </w:tblPr>
      <w:tblGrid>
        <w:gridCol w:w="3183"/>
        <w:gridCol w:w="510"/>
        <w:gridCol w:w="510"/>
        <w:gridCol w:w="510"/>
        <w:gridCol w:w="527"/>
        <w:gridCol w:w="3216"/>
        <w:gridCol w:w="510"/>
        <w:gridCol w:w="510"/>
        <w:gridCol w:w="510"/>
        <w:gridCol w:w="499"/>
      </w:tblGrid>
      <w:tr w:rsidR="009A2A5C" w:rsidRPr="004C615D" w14:paraId="28791B9D" w14:textId="79D9C0BC" w:rsidTr="005609FD">
        <w:tc>
          <w:tcPr>
            <w:tcW w:w="5240" w:type="dxa"/>
            <w:gridSpan w:val="5"/>
            <w:tcBorders>
              <w:bottom w:val="single" w:sz="4" w:space="0" w:color="auto"/>
            </w:tcBorders>
          </w:tcPr>
          <w:p w14:paraId="27D6AC0A" w14:textId="29DFB2B1" w:rsidR="009A2A5C" w:rsidRPr="004C615D" w:rsidRDefault="009A2A5C" w:rsidP="00C04172">
            <w:pPr>
              <w:jc w:val="left"/>
              <w:rPr>
                <w:color w:val="FF0000"/>
                <w:sz w:val="20"/>
                <w:szCs w:val="20"/>
              </w:rPr>
            </w:pPr>
            <w:r w:rsidRPr="00FF76BA">
              <w:rPr>
                <w:rFonts w:cs="Arial"/>
                <w:sz w:val="28"/>
                <w:szCs w:val="20"/>
              </w:rPr>
              <w:sym w:font="Wingdings" w:char="F0A1"/>
            </w:r>
            <w:r>
              <w:rPr>
                <w:rFonts w:cs="Arial"/>
                <w:b/>
                <w:sz w:val="20"/>
                <w:szCs w:val="20"/>
              </w:rPr>
              <w:t xml:space="preserve">  </w:t>
            </w:r>
            <w:r w:rsidRPr="00C04172">
              <w:rPr>
                <w:rFonts w:cs="Arial"/>
                <w:b/>
                <w:sz w:val="24"/>
                <w:szCs w:val="24"/>
              </w:rPr>
              <w:t>Négocier et accompagner la relation-client</w:t>
            </w:r>
          </w:p>
        </w:tc>
        <w:tc>
          <w:tcPr>
            <w:tcW w:w="5245" w:type="dxa"/>
            <w:gridSpan w:val="5"/>
            <w:tcBorders>
              <w:bottom w:val="single" w:sz="4" w:space="0" w:color="auto"/>
            </w:tcBorders>
          </w:tcPr>
          <w:p w14:paraId="31C3E010" w14:textId="5CDD748F" w:rsidR="009A2A5C" w:rsidRPr="00FF76BA" w:rsidRDefault="009A2A5C" w:rsidP="00C04172">
            <w:pPr>
              <w:jc w:val="both"/>
              <w:rPr>
                <w:rFonts w:cs="Arial"/>
                <w:sz w:val="28"/>
                <w:szCs w:val="20"/>
              </w:rPr>
            </w:pPr>
            <w:r w:rsidRPr="00FF76BA">
              <w:rPr>
                <w:rFonts w:cs="Arial"/>
                <w:sz w:val="28"/>
                <w:szCs w:val="20"/>
              </w:rPr>
              <w:sym w:font="Wingdings" w:char="F0A1"/>
            </w:r>
            <w:r>
              <w:rPr>
                <w:rFonts w:cs="Arial"/>
                <w:b/>
                <w:sz w:val="24"/>
                <w:szCs w:val="20"/>
              </w:rPr>
              <w:t xml:space="preserve"> </w:t>
            </w:r>
            <w:r w:rsidRPr="00C04172">
              <w:rPr>
                <w:rFonts w:cs="Arial"/>
                <w:b/>
                <w:sz w:val="24"/>
                <w:szCs w:val="24"/>
              </w:rPr>
              <w:t>Organiser et animer un évènement commercial</w:t>
            </w:r>
          </w:p>
        </w:tc>
      </w:tr>
      <w:tr w:rsidR="00C04172" w:rsidRPr="004C615D" w14:paraId="0D61C550" w14:textId="77777777" w:rsidTr="005609FD">
        <w:tc>
          <w:tcPr>
            <w:tcW w:w="3183" w:type="dxa"/>
            <w:shd w:val="clear" w:color="auto" w:fill="B3B3B3"/>
          </w:tcPr>
          <w:p w14:paraId="4578DD39" w14:textId="548023A3" w:rsidR="00352DD9" w:rsidRPr="004C615D" w:rsidRDefault="00E64CEA" w:rsidP="00C04172">
            <w:pPr>
              <w:rPr>
                <w:rFonts w:cs="Arial"/>
                <w:sz w:val="20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CRIT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È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RES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d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’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É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VALUATION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et 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COMP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É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TENCES</w:t>
            </w:r>
          </w:p>
        </w:tc>
        <w:tc>
          <w:tcPr>
            <w:tcW w:w="510" w:type="dxa"/>
            <w:shd w:val="clear" w:color="auto" w:fill="B3B3B3"/>
            <w:vAlign w:val="center"/>
          </w:tcPr>
          <w:p w14:paraId="48CBB09E" w14:textId="40BB428F" w:rsidR="00352DD9" w:rsidRPr="002340B1" w:rsidRDefault="00352DD9" w:rsidP="005609FD">
            <w:pPr>
              <w:snapToGrid w:val="0"/>
              <w:ind w:left="48" w:hanging="131"/>
              <w:rPr>
                <w:rFonts w:cs="Arial"/>
                <w:sz w:val="32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TI</w:t>
            </w:r>
          </w:p>
        </w:tc>
        <w:tc>
          <w:tcPr>
            <w:tcW w:w="510" w:type="dxa"/>
            <w:shd w:val="clear" w:color="auto" w:fill="B3B3B3"/>
            <w:vAlign w:val="center"/>
          </w:tcPr>
          <w:p w14:paraId="4943803B" w14:textId="6AF538B8" w:rsidR="00352DD9" w:rsidRPr="002340B1" w:rsidRDefault="00352DD9" w:rsidP="005609FD">
            <w:pPr>
              <w:snapToGrid w:val="0"/>
              <w:ind w:left="48" w:hanging="131"/>
              <w:rPr>
                <w:rFonts w:cs="Arial"/>
                <w:sz w:val="32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I</w:t>
            </w:r>
          </w:p>
        </w:tc>
        <w:tc>
          <w:tcPr>
            <w:tcW w:w="510" w:type="dxa"/>
            <w:shd w:val="clear" w:color="auto" w:fill="B3B3B3"/>
            <w:vAlign w:val="center"/>
          </w:tcPr>
          <w:p w14:paraId="3D9B2150" w14:textId="5C8DE3B4" w:rsidR="00352DD9" w:rsidRPr="002340B1" w:rsidRDefault="00352DD9" w:rsidP="005609FD">
            <w:pPr>
              <w:snapToGrid w:val="0"/>
              <w:ind w:left="48" w:hanging="76"/>
              <w:rPr>
                <w:rFonts w:cs="Arial"/>
                <w:sz w:val="32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S</w:t>
            </w:r>
          </w:p>
        </w:tc>
        <w:tc>
          <w:tcPr>
            <w:tcW w:w="527" w:type="dxa"/>
            <w:shd w:val="clear" w:color="auto" w:fill="B3B3B3"/>
            <w:vAlign w:val="center"/>
          </w:tcPr>
          <w:p w14:paraId="0359D7A7" w14:textId="4A6549C8" w:rsidR="00352DD9" w:rsidRPr="002340B1" w:rsidRDefault="00352DD9" w:rsidP="005609FD">
            <w:pPr>
              <w:snapToGrid w:val="0"/>
              <w:ind w:left="48" w:hanging="131"/>
              <w:rPr>
                <w:rFonts w:cs="Arial"/>
                <w:sz w:val="32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TS</w:t>
            </w:r>
          </w:p>
        </w:tc>
        <w:tc>
          <w:tcPr>
            <w:tcW w:w="3216" w:type="dxa"/>
            <w:shd w:val="clear" w:color="auto" w:fill="B3B3B3"/>
          </w:tcPr>
          <w:p w14:paraId="28B2D020" w14:textId="6F02362B" w:rsidR="00352DD9" w:rsidRPr="004C615D" w:rsidRDefault="00E64CEA" w:rsidP="00C04172">
            <w:pPr>
              <w:snapToGrid w:val="0"/>
              <w:rPr>
                <w:rFonts w:cs="Arial"/>
                <w:sz w:val="20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CRIT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È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RES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d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’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É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VALUATION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et 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COMP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É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TENCES</w:t>
            </w:r>
          </w:p>
        </w:tc>
        <w:tc>
          <w:tcPr>
            <w:tcW w:w="510" w:type="dxa"/>
            <w:shd w:val="clear" w:color="auto" w:fill="B3B3B3"/>
            <w:vAlign w:val="center"/>
          </w:tcPr>
          <w:p w14:paraId="6EE726C7" w14:textId="5C5F2FED" w:rsidR="00352DD9" w:rsidRPr="002340B1" w:rsidRDefault="00352DD9" w:rsidP="005609FD">
            <w:pPr>
              <w:snapToGrid w:val="0"/>
              <w:rPr>
                <w:rFonts w:cs="Arial"/>
                <w:sz w:val="32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TI</w:t>
            </w:r>
          </w:p>
        </w:tc>
        <w:tc>
          <w:tcPr>
            <w:tcW w:w="510" w:type="dxa"/>
            <w:shd w:val="clear" w:color="auto" w:fill="B3B3B3"/>
            <w:vAlign w:val="center"/>
          </w:tcPr>
          <w:p w14:paraId="34C78140" w14:textId="4ABE8ADD" w:rsidR="00352DD9" w:rsidRPr="002340B1" w:rsidRDefault="00352DD9" w:rsidP="005609FD">
            <w:pPr>
              <w:snapToGrid w:val="0"/>
              <w:rPr>
                <w:rFonts w:cs="Arial"/>
                <w:sz w:val="32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I</w:t>
            </w:r>
          </w:p>
        </w:tc>
        <w:tc>
          <w:tcPr>
            <w:tcW w:w="510" w:type="dxa"/>
            <w:shd w:val="clear" w:color="auto" w:fill="B3B3B3"/>
            <w:vAlign w:val="center"/>
          </w:tcPr>
          <w:p w14:paraId="64B64FE3" w14:textId="0AE20C1E" w:rsidR="00352DD9" w:rsidRPr="002340B1" w:rsidRDefault="00352DD9" w:rsidP="005609FD">
            <w:pPr>
              <w:snapToGrid w:val="0"/>
              <w:rPr>
                <w:rFonts w:cs="Arial"/>
                <w:sz w:val="32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S</w:t>
            </w:r>
          </w:p>
        </w:tc>
        <w:tc>
          <w:tcPr>
            <w:tcW w:w="499" w:type="dxa"/>
            <w:shd w:val="clear" w:color="auto" w:fill="B3B3B3"/>
            <w:vAlign w:val="center"/>
          </w:tcPr>
          <w:p w14:paraId="412396EC" w14:textId="1CF7877C" w:rsidR="00352DD9" w:rsidRPr="002340B1" w:rsidRDefault="00352DD9" w:rsidP="005609FD">
            <w:pPr>
              <w:snapToGrid w:val="0"/>
              <w:rPr>
                <w:rFonts w:cs="Arial"/>
                <w:sz w:val="32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TS</w:t>
            </w:r>
          </w:p>
        </w:tc>
      </w:tr>
      <w:tr w:rsidR="00C04172" w:rsidRPr="004C615D" w14:paraId="3637D1EE" w14:textId="427791B7" w:rsidTr="005609FD">
        <w:tc>
          <w:tcPr>
            <w:tcW w:w="3183" w:type="dxa"/>
          </w:tcPr>
          <w:p w14:paraId="492527C8" w14:textId="77777777" w:rsidR="00352DD9" w:rsidRPr="005C1479" w:rsidRDefault="00352DD9" w:rsidP="00633C11">
            <w:pPr>
              <w:jc w:val="left"/>
              <w:rPr>
                <w:rFonts w:cs="Arial"/>
              </w:rPr>
            </w:pPr>
            <w:r w:rsidRPr="005C1479">
              <w:rPr>
                <w:rFonts w:cs="Arial"/>
              </w:rPr>
              <w:t>1 – Négocier et vendre une solution adaptée au client</w:t>
            </w:r>
          </w:p>
          <w:p w14:paraId="31740404" w14:textId="56BBDE4A" w:rsidR="00352DD9" w:rsidRPr="00B8364A" w:rsidRDefault="00352DD9" w:rsidP="00B8364A">
            <w:pPr>
              <w:snapToGrid w:val="0"/>
              <w:jc w:val="left"/>
              <w:rPr>
                <w:i/>
                <w:sz w:val="20"/>
                <w:szCs w:val="20"/>
              </w:rPr>
            </w:pPr>
            <w:r w:rsidRPr="00B8364A">
              <w:rPr>
                <w:rFonts w:cs="Arial"/>
                <w:i/>
                <w:sz w:val="20"/>
                <w:szCs w:val="20"/>
              </w:rPr>
              <w:t>(</w:t>
            </w:r>
            <w:r w:rsidR="005C1479">
              <w:rPr>
                <w:rFonts w:cs="Arial"/>
                <w:i/>
                <w:sz w:val="20"/>
                <w:szCs w:val="20"/>
              </w:rPr>
              <w:t>M</w:t>
            </w:r>
            <w:r w:rsidRPr="00B8364A">
              <w:rPr>
                <w:rFonts w:cs="Arial"/>
                <w:i/>
                <w:sz w:val="20"/>
                <w:szCs w:val="20"/>
              </w:rPr>
              <w:t>aîtrise de la relation interpersonnelle, efficacité de la négociation commerciale, pertinence de la solution proposée)</w:t>
            </w:r>
          </w:p>
        </w:tc>
        <w:tc>
          <w:tcPr>
            <w:tcW w:w="510" w:type="dxa"/>
            <w:vAlign w:val="center"/>
          </w:tcPr>
          <w:p w14:paraId="4ACAD78F" w14:textId="77777777" w:rsidR="00352DD9" w:rsidRPr="002340B1" w:rsidRDefault="00352DD9" w:rsidP="002340B1">
            <w:pPr>
              <w:snapToGrid w:val="0"/>
              <w:ind w:left="48" w:hanging="131"/>
              <w:rPr>
                <w:rFonts w:ascii="Calibri Light" w:hAnsi="Calibri Light" w:cs="Calibri Light"/>
                <w:sz w:val="32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510" w:type="dxa"/>
            <w:vAlign w:val="center"/>
          </w:tcPr>
          <w:p w14:paraId="62BC5513" w14:textId="77777777" w:rsidR="00352DD9" w:rsidRPr="002340B1" w:rsidRDefault="00352DD9" w:rsidP="002340B1">
            <w:pPr>
              <w:snapToGrid w:val="0"/>
              <w:ind w:left="48" w:hanging="131"/>
              <w:rPr>
                <w:rFonts w:ascii="Calibri Light" w:hAnsi="Calibri Light" w:cs="Calibri Light"/>
                <w:sz w:val="32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2340B1">
              <w:rPr>
                <w:rFonts w:ascii="Calibri Light" w:hAnsi="Calibri Light" w:cs="Calibri Light"/>
                <w:noProof/>
                <w:sz w:val="3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2F253DB9" wp14:editId="42BD9DB3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C9D806" id="Rectangle 25" o:spid="_x0000_s1026" style="position:absolute;margin-left:470.5pt;margin-top:342.45pt;width:18.15pt;height:10.6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510" w:type="dxa"/>
            <w:vAlign w:val="center"/>
          </w:tcPr>
          <w:p w14:paraId="6E18A8B8" w14:textId="77777777" w:rsidR="00352DD9" w:rsidRPr="002340B1" w:rsidRDefault="00352DD9" w:rsidP="002340B1">
            <w:pPr>
              <w:snapToGrid w:val="0"/>
              <w:ind w:left="48" w:hanging="76"/>
              <w:rPr>
                <w:rFonts w:ascii="Calibri Light" w:hAnsi="Calibri Light" w:cs="Calibri Light"/>
                <w:sz w:val="32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527" w:type="dxa"/>
            <w:vAlign w:val="center"/>
          </w:tcPr>
          <w:p w14:paraId="430D8D7C" w14:textId="77777777" w:rsidR="00352DD9" w:rsidRPr="002340B1" w:rsidRDefault="00352DD9" w:rsidP="002340B1">
            <w:pPr>
              <w:snapToGrid w:val="0"/>
              <w:ind w:left="48" w:hanging="131"/>
              <w:rPr>
                <w:rFonts w:ascii="Calibri Light" w:hAnsi="Calibri Light" w:cs="Calibri Light"/>
                <w:sz w:val="32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3216" w:type="dxa"/>
          </w:tcPr>
          <w:p w14:paraId="79F9A496" w14:textId="77777777" w:rsidR="00352DD9" w:rsidRPr="005C1479" w:rsidRDefault="00352DD9" w:rsidP="00633C11">
            <w:pPr>
              <w:snapToGrid w:val="0"/>
              <w:jc w:val="left"/>
              <w:rPr>
                <w:rFonts w:cs="Arial"/>
              </w:rPr>
            </w:pPr>
            <w:r w:rsidRPr="005C1479">
              <w:rPr>
                <w:rFonts w:cs="Arial"/>
              </w:rPr>
              <w:t>1 – Organiser un évènement commercial</w:t>
            </w:r>
          </w:p>
          <w:p w14:paraId="290EC211" w14:textId="39F98A1B" w:rsidR="00352DD9" w:rsidRPr="00B8364A" w:rsidRDefault="00352DD9" w:rsidP="00633C11">
            <w:pPr>
              <w:snapToGrid w:val="0"/>
              <w:jc w:val="left"/>
              <w:rPr>
                <w:rFonts w:cs="Arial"/>
                <w:i/>
                <w:sz w:val="20"/>
                <w:szCs w:val="20"/>
              </w:rPr>
            </w:pPr>
            <w:r w:rsidRPr="00B8364A">
              <w:rPr>
                <w:rFonts w:cs="Arial"/>
                <w:i/>
                <w:sz w:val="20"/>
                <w:szCs w:val="20"/>
              </w:rPr>
              <w:t>(</w:t>
            </w:r>
            <w:r w:rsidR="005C1479">
              <w:rPr>
                <w:rFonts w:cs="Arial"/>
                <w:i/>
                <w:sz w:val="20"/>
                <w:szCs w:val="20"/>
              </w:rPr>
              <w:t>P</w:t>
            </w:r>
            <w:r w:rsidRPr="00B8364A">
              <w:rPr>
                <w:rFonts w:cs="Arial"/>
                <w:i/>
                <w:sz w:val="20"/>
                <w:szCs w:val="20"/>
              </w:rPr>
              <w:t>ertinence du choix d’un événement commercial, efficacité de l’organisation au regard des contraintes logistiques, financières, commerciales)</w:t>
            </w:r>
          </w:p>
        </w:tc>
        <w:tc>
          <w:tcPr>
            <w:tcW w:w="510" w:type="dxa"/>
            <w:vAlign w:val="center"/>
          </w:tcPr>
          <w:p w14:paraId="2EDB48EA" w14:textId="2CEB4731" w:rsidR="00352DD9" w:rsidRPr="004C615D" w:rsidRDefault="00352DD9" w:rsidP="00171074">
            <w:pPr>
              <w:snapToGrid w:val="0"/>
              <w:jc w:val="both"/>
              <w:rPr>
                <w:rFonts w:cs="Arial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510" w:type="dxa"/>
            <w:vAlign w:val="center"/>
          </w:tcPr>
          <w:p w14:paraId="2D88FDF1" w14:textId="5916E5EF" w:rsidR="00352DD9" w:rsidRPr="004C615D" w:rsidRDefault="00352DD9" w:rsidP="00171074">
            <w:pPr>
              <w:snapToGrid w:val="0"/>
              <w:jc w:val="both"/>
              <w:rPr>
                <w:rFonts w:cs="Arial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2340B1">
              <w:rPr>
                <w:rFonts w:ascii="Calibri Light" w:hAnsi="Calibri Light" w:cs="Calibri Light"/>
                <w:noProof/>
                <w:sz w:val="3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E7FF86F" wp14:editId="6E6AA8C4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EFBDE0" id="Rectangle 16" o:spid="_x0000_s1026" style="position:absolute;margin-left:470.5pt;margin-top:342.45pt;width:18.15pt;height:10.6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510" w:type="dxa"/>
            <w:vAlign w:val="center"/>
          </w:tcPr>
          <w:p w14:paraId="7B82E495" w14:textId="0CD95D5E" w:rsidR="00352DD9" w:rsidRPr="004C615D" w:rsidRDefault="00352DD9" w:rsidP="00171074">
            <w:pPr>
              <w:snapToGrid w:val="0"/>
              <w:jc w:val="both"/>
              <w:rPr>
                <w:rFonts w:cs="Arial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499" w:type="dxa"/>
            <w:vAlign w:val="center"/>
          </w:tcPr>
          <w:p w14:paraId="001DF366" w14:textId="09DFA3DC" w:rsidR="00352DD9" w:rsidRPr="004C615D" w:rsidRDefault="00352DD9" w:rsidP="00171074">
            <w:pPr>
              <w:snapToGrid w:val="0"/>
              <w:jc w:val="both"/>
              <w:rPr>
                <w:rFonts w:cs="Arial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C04172" w:rsidRPr="004C615D" w14:paraId="28A99527" w14:textId="180F4256" w:rsidTr="005609FD">
        <w:trPr>
          <w:trHeight w:val="246"/>
        </w:trPr>
        <w:tc>
          <w:tcPr>
            <w:tcW w:w="3183" w:type="dxa"/>
            <w:vMerge w:val="restart"/>
          </w:tcPr>
          <w:p w14:paraId="167D6371" w14:textId="77777777" w:rsidR="00C04172" w:rsidRPr="005C1479" w:rsidRDefault="00C04172" w:rsidP="005C1479">
            <w:pPr>
              <w:snapToGrid w:val="0"/>
              <w:jc w:val="left"/>
              <w:rPr>
                <w:rFonts w:cs="Arial"/>
              </w:rPr>
            </w:pPr>
            <w:r w:rsidRPr="005C1479">
              <w:rPr>
                <w:rFonts w:cs="Arial"/>
              </w:rPr>
              <w:t xml:space="preserve">2 – Créer et maintenir une relation client durable </w:t>
            </w:r>
          </w:p>
          <w:p w14:paraId="635CA091" w14:textId="70211A85" w:rsidR="00C04172" w:rsidRPr="00B8364A" w:rsidRDefault="00C04172" w:rsidP="00B8364A">
            <w:pPr>
              <w:snapToGrid w:val="0"/>
              <w:jc w:val="left"/>
              <w:rPr>
                <w:rFonts w:cs="Arial"/>
                <w:i/>
                <w:sz w:val="20"/>
                <w:szCs w:val="20"/>
              </w:rPr>
            </w:pPr>
            <w:r w:rsidRPr="00B8364A">
              <w:rPr>
                <w:rFonts w:cs="Arial"/>
                <w:i/>
                <w:sz w:val="20"/>
                <w:szCs w:val="20"/>
              </w:rPr>
              <w:t>(</w:t>
            </w:r>
            <w:r w:rsidR="005C1479">
              <w:rPr>
                <w:rFonts w:cs="Arial"/>
                <w:i/>
                <w:sz w:val="20"/>
                <w:szCs w:val="20"/>
              </w:rPr>
              <w:t>P</w:t>
            </w:r>
            <w:r w:rsidRPr="00B8364A">
              <w:rPr>
                <w:rFonts w:cs="Arial"/>
                <w:i/>
                <w:sz w:val="20"/>
                <w:szCs w:val="20"/>
              </w:rPr>
              <w:t>ersonnalisation de la relation client, qualité du diagnostic et de l’accompagnement client, respect des engagements, évolutivité et enrichissement de la relation client)</w:t>
            </w:r>
          </w:p>
        </w:tc>
        <w:tc>
          <w:tcPr>
            <w:tcW w:w="510" w:type="dxa"/>
            <w:vMerge w:val="restart"/>
            <w:vAlign w:val="center"/>
          </w:tcPr>
          <w:p w14:paraId="7388D58E" w14:textId="77777777" w:rsidR="00C04172" w:rsidRPr="002340B1" w:rsidRDefault="00C04172" w:rsidP="002340B1">
            <w:pPr>
              <w:snapToGrid w:val="0"/>
              <w:ind w:left="48" w:hanging="131"/>
              <w:rPr>
                <w:rFonts w:ascii="Calibri Light" w:hAnsi="Calibri Light" w:cs="Calibri Light"/>
                <w:sz w:val="32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510" w:type="dxa"/>
            <w:vMerge w:val="restart"/>
            <w:vAlign w:val="center"/>
          </w:tcPr>
          <w:p w14:paraId="6375A497" w14:textId="36CD893C" w:rsidR="00C04172" w:rsidRPr="002340B1" w:rsidRDefault="00C04172" w:rsidP="009A2A5C">
            <w:pPr>
              <w:snapToGrid w:val="0"/>
              <w:ind w:left="48" w:hanging="131"/>
              <w:rPr>
                <w:rFonts w:ascii="Calibri Light" w:hAnsi="Calibri Light" w:cs="Calibri Light"/>
                <w:sz w:val="32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2340B1">
              <w:rPr>
                <w:rFonts w:ascii="Calibri Light" w:hAnsi="Calibri Light" w:cs="Calibri Light"/>
                <w:noProof/>
                <w:sz w:val="3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F57BE68" wp14:editId="64308893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188447" id="Rectangle 30" o:spid="_x0000_s1026" style="position:absolute;margin-left:470.5pt;margin-top:342.45pt;width:18.15pt;height:10.6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" fillcolor="#4f81bd [3204]" strokecolor="#243f60 [1604]" strokeweight="2pt"/>
                  </w:pict>
                </mc:Fallback>
              </mc:AlternateContent>
            </w:r>
            <w:r w:rsidRPr="002340B1">
              <w:rPr>
                <w:rFonts w:ascii="Calibri Light" w:hAnsi="Calibri Light" w:cs="Calibri Light"/>
                <w:noProof/>
                <w:sz w:val="3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BA47ECE" wp14:editId="60A17A15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A5F068" id="Rectangle 35" o:spid="_x0000_s1026" style="position:absolute;margin-left:470.5pt;margin-top:342.45pt;width:18.15pt;height:10.6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510" w:type="dxa"/>
            <w:vMerge w:val="restart"/>
            <w:vAlign w:val="center"/>
          </w:tcPr>
          <w:p w14:paraId="3338265F" w14:textId="77777777" w:rsidR="00C04172" w:rsidRPr="002340B1" w:rsidRDefault="00C04172" w:rsidP="002340B1">
            <w:pPr>
              <w:snapToGrid w:val="0"/>
              <w:ind w:left="48" w:hanging="76"/>
              <w:rPr>
                <w:rFonts w:ascii="Calibri Light" w:hAnsi="Calibri Light" w:cs="Calibri Light"/>
                <w:sz w:val="32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527" w:type="dxa"/>
            <w:vMerge w:val="restart"/>
            <w:vAlign w:val="center"/>
          </w:tcPr>
          <w:p w14:paraId="0C24EB79" w14:textId="77777777" w:rsidR="00C04172" w:rsidRPr="002340B1" w:rsidRDefault="00C04172" w:rsidP="002340B1">
            <w:pPr>
              <w:snapToGrid w:val="0"/>
              <w:ind w:left="48" w:hanging="131"/>
              <w:rPr>
                <w:rFonts w:ascii="Calibri Light" w:hAnsi="Calibri Light" w:cs="Calibri Light"/>
                <w:sz w:val="32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3216" w:type="dxa"/>
          </w:tcPr>
          <w:p w14:paraId="7F6A3614" w14:textId="29EAC7E6" w:rsidR="00C04172" w:rsidRPr="004C615D" w:rsidRDefault="00C04172" w:rsidP="00633C11">
            <w:pPr>
              <w:snapToGrid w:val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5C1479">
              <w:rPr>
                <w:rFonts w:cs="Arial"/>
              </w:rPr>
              <w:t>2 – Animer un évènement commercial</w:t>
            </w:r>
            <w:r>
              <w:rPr>
                <w:rFonts w:cs="Arial"/>
                <w:sz w:val="20"/>
                <w:szCs w:val="20"/>
              </w:rPr>
              <w:br/>
            </w:r>
            <w:r w:rsidRPr="00B8364A">
              <w:rPr>
                <w:rFonts w:cs="Arial"/>
                <w:i/>
                <w:sz w:val="20"/>
                <w:szCs w:val="20"/>
              </w:rPr>
              <w:t>(</w:t>
            </w:r>
            <w:r w:rsidR="005C1479">
              <w:rPr>
                <w:rFonts w:cs="Arial"/>
                <w:i/>
                <w:sz w:val="20"/>
                <w:szCs w:val="20"/>
              </w:rPr>
              <w:t>Q</w:t>
            </w:r>
            <w:r w:rsidRPr="00B8364A">
              <w:rPr>
                <w:rFonts w:cs="Arial"/>
                <w:i/>
                <w:sz w:val="20"/>
                <w:szCs w:val="20"/>
              </w:rPr>
              <w:t>ualité et efficacité de l’animation)</w:t>
            </w:r>
          </w:p>
        </w:tc>
        <w:tc>
          <w:tcPr>
            <w:tcW w:w="510" w:type="dxa"/>
            <w:vAlign w:val="center"/>
          </w:tcPr>
          <w:p w14:paraId="3B58C23C" w14:textId="3E90D817" w:rsidR="00C04172" w:rsidRPr="004C615D" w:rsidRDefault="00C04172" w:rsidP="00171074">
            <w:pPr>
              <w:snapToGrid w:val="0"/>
              <w:jc w:val="left"/>
              <w:rPr>
                <w:rFonts w:cs="Arial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510" w:type="dxa"/>
            <w:vAlign w:val="center"/>
          </w:tcPr>
          <w:p w14:paraId="572044B6" w14:textId="12CCE017" w:rsidR="00C04172" w:rsidRPr="004C615D" w:rsidRDefault="00C04172" w:rsidP="00171074">
            <w:pPr>
              <w:snapToGrid w:val="0"/>
              <w:jc w:val="left"/>
              <w:rPr>
                <w:rFonts w:cs="Arial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2340B1">
              <w:rPr>
                <w:rFonts w:ascii="Calibri Light" w:hAnsi="Calibri Light" w:cs="Calibri Light"/>
                <w:noProof/>
                <w:sz w:val="3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8BD80F6" wp14:editId="79093674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13515D9" id="Rectangle 4" o:spid="_x0000_s1026" style="position:absolute;margin-left:470.5pt;margin-top:342.45pt;width:18.15pt;height:10.6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510" w:type="dxa"/>
            <w:vAlign w:val="center"/>
          </w:tcPr>
          <w:p w14:paraId="0BF8D23D" w14:textId="169DE395" w:rsidR="00C04172" w:rsidRPr="004C615D" w:rsidRDefault="00C04172" w:rsidP="00171074">
            <w:pPr>
              <w:snapToGrid w:val="0"/>
              <w:jc w:val="left"/>
              <w:rPr>
                <w:rFonts w:cs="Arial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499" w:type="dxa"/>
            <w:vAlign w:val="center"/>
          </w:tcPr>
          <w:p w14:paraId="1C708C27" w14:textId="5CEB2A26" w:rsidR="00C04172" w:rsidRPr="004C615D" w:rsidRDefault="00C04172" w:rsidP="00171074">
            <w:pPr>
              <w:snapToGrid w:val="0"/>
              <w:jc w:val="left"/>
              <w:rPr>
                <w:rFonts w:cs="Arial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C04172" w:rsidRPr="004C615D" w14:paraId="40EB5659" w14:textId="24BD6AC6" w:rsidTr="005609FD">
        <w:trPr>
          <w:trHeight w:val="378"/>
        </w:trPr>
        <w:tc>
          <w:tcPr>
            <w:tcW w:w="3183" w:type="dxa"/>
            <w:vMerge/>
          </w:tcPr>
          <w:p w14:paraId="0CCBC4A0" w14:textId="77777777" w:rsidR="00C04172" w:rsidRPr="004C615D" w:rsidRDefault="00C04172" w:rsidP="00B55D6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10" w:type="dxa"/>
            <w:vMerge/>
            <w:vAlign w:val="center"/>
          </w:tcPr>
          <w:p w14:paraId="0042DE3C" w14:textId="0CD5C360" w:rsidR="00C04172" w:rsidRPr="002340B1" w:rsidRDefault="00C04172" w:rsidP="002340B1">
            <w:pPr>
              <w:snapToGrid w:val="0"/>
              <w:ind w:left="48" w:hanging="131"/>
              <w:rPr>
                <w:rFonts w:ascii="Calibri Light" w:hAnsi="Calibri Light" w:cs="Calibri Light"/>
                <w:sz w:val="32"/>
                <w:szCs w:val="20"/>
              </w:rPr>
            </w:pPr>
          </w:p>
        </w:tc>
        <w:tc>
          <w:tcPr>
            <w:tcW w:w="510" w:type="dxa"/>
            <w:vMerge/>
            <w:vAlign w:val="center"/>
          </w:tcPr>
          <w:p w14:paraId="20544870" w14:textId="06B24729" w:rsidR="00C04172" w:rsidRPr="002340B1" w:rsidRDefault="00C04172" w:rsidP="002340B1">
            <w:pPr>
              <w:snapToGrid w:val="0"/>
              <w:ind w:left="48" w:hanging="131"/>
              <w:rPr>
                <w:rFonts w:ascii="Calibri Light" w:hAnsi="Calibri Light" w:cs="Calibri Light"/>
                <w:sz w:val="32"/>
                <w:szCs w:val="20"/>
              </w:rPr>
            </w:pPr>
          </w:p>
        </w:tc>
        <w:tc>
          <w:tcPr>
            <w:tcW w:w="510" w:type="dxa"/>
            <w:vMerge/>
            <w:vAlign w:val="center"/>
          </w:tcPr>
          <w:p w14:paraId="5C6BC3B5" w14:textId="5AF12824" w:rsidR="00C04172" w:rsidRPr="002340B1" w:rsidRDefault="00C04172" w:rsidP="002340B1">
            <w:pPr>
              <w:snapToGrid w:val="0"/>
              <w:ind w:left="48" w:hanging="76"/>
              <w:rPr>
                <w:rFonts w:ascii="Calibri Light" w:hAnsi="Calibri Light" w:cs="Calibri Light"/>
                <w:sz w:val="32"/>
                <w:szCs w:val="20"/>
              </w:rPr>
            </w:pPr>
          </w:p>
        </w:tc>
        <w:tc>
          <w:tcPr>
            <w:tcW w:w="527" w:type="dxa"/>
            <w:vMerge/>
            <w:vAlign w:val="center"/>
          </w:tcPr>
          <w:p w14:paraId="2D3FE8DF" w14:textId="5549D74F" w:rsidR="00C04172" w:rsidRPr="002340B1" w:rsidRDefault="00C04172" w:rsidP="002340B1">
            <w:pPr>
              <w:snapToGrid w:val="0"/>
              <w:ind w:left="48" w:hanging="131"/>
              <w:rPr>
                <w:rFonts w:ascii="Calibri Light" w:hAnsi="Calibri Light" w:cs="Calibri Light"/>
                <w:sz w:val="32"/>
                <w:szCs w:val="20"/>
              </w:rPr>
            </w:pPr>
          </w:p>
        </w:tc>
        <w:tc>
          <w:tcPr>
            <w:tcW w:w="3216" w:type="dxa"/>
          </w:tcPr>
          <w:p w14:paraId="07D57EFE" w14:textId="77777777" w:rsidR="00C04172" w:rsidRPr="005C1479" w:rsidRDefault="00C04172" w:rsidP="00633C11">
            <w:pPr>
              <w:jc w:val="left"/>
              <w:rPr>
                <w:rFonts w:cs="Arial"/>
              </w:rPr>
            </w:pPr>
            <w:r w:rsidRPr="005C1479">
              <w:rPr>
                <w:rFonts w:cs="Arial"/>
              </w:rPr>
              <w:t>3 – Exploiter un évènement commercial</w:t>
            </w:r>
          </w:p>
          <w:p w14:paraId="4D409044" w14:textId="359422E5" w:rsidR="00C04172" w:rsidRPr="00B8364A" w:rsidRDefault="00C04172" w:rsidP="00B8364A">
            <w:pPr>
              <w:jc w:val="left"/>
              <w:rPr>
                <w:rFonts w:cs="Arial"/>
                <w:i/>
                <w:sz w:val="20"/>
                <w:szCs w:val="20"/>
              </w:rPr>
            </w:pPr>
            <w:r w:rsidRPr="00B8364A">
              <w:rPr>
                <w:rFonts w:cs="Arial"/>
                <w:i/>
                <w:sz w:val="20"/>
                <w:szCs w:val="20"/>
              </w:rPr>
              <w:t>(</w:t>
            </w:r>
            <w:r w:rsidR="005C1479">
              <w:rPr>
                <w:rFonts w:cs="Arial"/>
                <w:i/>
                <w:sz w:val="20"/>
                <w:szCs w:val="20"/>
              </w:rPr>
              <w:t>P</w:t>
            </w:r>
            <w:r w:rsidRPr="00B8364A">
              <w:rPr>
                <w:rFonts w:cs="Arial"/>
                <w:i/>
                <w:sz w:val="20"/>
                <w:szCs w:val="20"/>
              </w:rPr>
              <w:t>récision du bilan quantitatif et qualitatif de l’événement commercial, rigueur dans le suivi des contacts et des opportunités d’affaires)</w:t>
            </w:r>
          </w:p>
        </w:tc>
        <w:tc>
          <w:tcPr>
            <w:tcW w:w="510" w:type="dxa"/>
            <w:vAlign w:val="center"/>
          </w:tcPr>
          <w:p w14:paraId="0457C2EB" w14:textId="77777777" w:rsidR="00C04172" w:rsidRDefault="00C04172" w:rsidP="00171074">
            <w:pPr>
              <w:jc w:val="left"/>
              <w:rPr>
                <w:rFonts w:cs="Arial"/>
                <w:sz w:val="32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  <w:p w14:paraId="3C789C45" w14:textId="2E587170" w:rsidR="00C04172" w:rsidRPr="00171074" w:rsidRDefault="00C04172" w:rsidP="00171074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14:paraId="35DD6945" w14:textId="77777777" w:rsidR="00C04172" w:rsidRDefault="00C04172" w:rsidP="00171074">
            <w:pPr>
              <w:jc w:val="left"/>
              <w:rPr>
                <w:rFonts w:cs="Arial"/>
                <w:sz w:val="32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  <w:p w14:paraId="7A0FE871" w14:textId="0A1C42E1" w:rsidR="00C04172" w:rsidRPr="00171074" w:rsidRDefault="00C04172" w:rsidP="00171074">
            <w:pPr>
              <w:jc w:val="left"/>
              <w:rPr>
                <w:rFonts w:cs="Arial"/>
                <w:sz w:val="20"/>
                <w:szCs w:val="20"/>
              </w:rPr>
            </w:pPr>
            <w:r w:rsidRPr="002340B1">
              <w:rPr>
                <w:rFonts w:ascii="Calibri Light" w:hAnsi="Calibri Light" w:cs="Calibri Light"/>
                <w:noProof/>
                <w:sz w:val="32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D836F4E" wp14:editId="2651C679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26702D" id="Rectangle 6" o:spid="_x0000_s1026" style="position:absolute;margin-left:470.5pt;margin-top:342.45pt;width:18.15pt;height:10.6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510" w:type="dxa"/>
            <w:vAlign w:val="center"/>
          </w:tcPr>
          <w:p w14:paraId="793E57CC" w14:textId="77777777" w:rsidR="00C04172" w:rsidRDefault="00C04172" w:rsidP="00171074">
            <w:pPr>
              <w:jc w:val="left"/>
              <w:rPr>
                <w:rFonts w:cs="Arial"/>
                <w:sz w:val="32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  <w:p w14:paraId="4F552E09" w14:textId="3CA11956" w:rsidR="00C04172" w:rsidRPr="00171074" w:rsidRDefault="00C04172" w:rsidP="00171074">
            <w:pPr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99" w:type="dxa"/>
            <w:vAlign w:val="center"/>
          </w:tcPr>
          <w:p w14:paraId="67BB37CD" w14:textId="77777777" w:rsidR="00C04172" w:rsidRDefault="00C04172" w:rsidP="00171074">
            <w:pPr>
              <w:jc w:val="left"/>
              <w:rPr>
                <w:rFonts w:cs="Arial"/>
                <w:sz w:val="32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  <w:p w14:paraId="11B5F93C" w14:textId="74E812A1" w:rsidR="00C04172" w:rsidRPr="00171074" w:rsidRDefault="00C04172" w:rsidP="00171074">
            <w:pPr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1F5C5F6A" w14:textId="77777777" w:rsidR="00983E8E" w:rsidRPr="00FF76BA" w:rsidRDefault="00983E8E" w:rsidP="00B55D68">
      <w:pPr>
        <w:ind w:left="851"/>
        <w:jc w:val="left"/>
        <w:rPr>
          <w:rFonts w:cs="Arial"/>
          <w:b/>
          <w:sz w:val="12"/>
          <w:szCs w:val="20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8394"/>
        <w:gridCol w:w="502"/>
        <w:gridCol w:w="502"/>
        <w:gridCol w:w="554"/>
        <w:gridCol w:w="504"/>
      </w:tblGrid>
      <w:tr w:rsidR="00B55D68" w:rsidRPr="004C615D" w14:paraId="65620CF5" w14:textId="77777777" w:rsidTr="00816395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14:paraId="35C51922" w14:textId="1C00CEDA" w:rsidR="00B55D68" w:rsidRPr="00C04172" w:rsidRDefault="00C04172" w:rsidP="00B55D68">
            <w:pPr>
              <w:ind w:left="851"/>
              <w:jc w:val="left"/>
              <w:rPr>
                <w:color w:val="FF0000"/>
                <w:sz w:val="24"/>
                <w:szCs w:val="24"/>
              </w:rPr>
            </w:pPr>
            <w:r w:rsidRPr="00FF76BA">
              <w:rPr>
                <w:rFonts w:cs="Arial"/>
                <w:sz w:val="28"/>
                <w:szCs w:val="20"/>
              </w:rPr>
              <w:sym w:font="Wingdings" w:char="F0A1"/>
            </w:r>
            <w:r>
              <w:rPr>
                <w:rFonts w:cs="Arial"/>
                <w:b/>
                <w:sz w:val="20"/>
                <w:szCs w:val="20"/>
              </w:rPr>
              <w:t xml:space="preserve">  </w:t>
            </w:r>
            <w:r w:rsidR="00B55D68" w:rsidRPr="00C04172">
              <w:rPr>
                <w:rFonts w:cs="Arial"/>
                <w:b/>
                <w:sz w:val="24"/>
                <w:szCs w:val="24"/>
              </w:rPr>
              <w:t>Exploiter et mutualiser l’information commerciale</w:t>
            </w:r>
          </w:p>
        </w:tc>
      </w:tr>
      <w:tr w:rsidR="00352DD9" w:rsidRPr="004C615D" w14:paraId="38885119" w14:textId="77777777" w:rsidTr="00816395">
        <w:tc>
          <w:tcPr>
            <w:tcW w:w="4014" w:type="pct"/>
            <w:shd w:val="clear" w:color="auto" w:fill="B3B3B3"/>
          </w:tcPr>
          <w:p w14:paraId="601BC15B" w14:textId="6405385E" w:rsidR="00352DD9" w:rsidRPr="004C615D" w:rsidRDefault="00E64CEA" w:rsidP="00C04172">
            <w:pPr>
              <w:rPr>
                <w:rFonts w:cs="Arial"/>
                <w:sz w:val="20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CRIT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È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RES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d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’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É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VALUATION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et 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COMP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É</w:t>
            </w: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TENCES</w:t>
            </w:r>
          </w:p>
        </w:tc>
        <w:tc>
          <w:tcPr>
            <w:tcW w:w="240" w:type="pct"/>
            <w:shd w:val="clear" w:color="auto" w:fill="B3B3B3"/>
          </w:tcPr>
          <w:p w14:paraId="23D5A01E" w14:textId="60705570" w:rsidR="00352DD9" w:rsidRPr="00352DD9" w:rsidRDefault="00352DD9" w:rsidP="00352DD9">
            <w:pPr>
              <w:ind w:left="-29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TI</w:t>
            </w:r>
          </w:p>
        </w:tc>
        <w:tc>
          <w:tcPr>
            <w:tcW w:w="240" w:type="pct"/>
            <w:shd w:val="clear" w:color="auto" w:fill="B3B3B3"/>
          </w:tcPr>
          <w:p w14:paraId="556C737E" w14:textId="508A97C2" w:rsidR="00352DD9" w:rsidRPr="002340B1" w:rsidRDefault="00352DD9" w:rsidP="00514F2D">
            <w:pPr>
              <w:snapToGrid w:val="0"/>
              <w:rPr>
                <w:rFonts w:cs="Arial"/>
                <w:sz w:val="32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I</w:t>
            </w:r>
          </w:p>
        </w:tc>
        <w:tc>
          <w:tcPr>
            <w:tcW w:w="265" w:type="pct"/>
            <w:shd w:val="clear" w:color="auto" w:fill="B3B3B3"/>
          </w:tcPr>
          <w:p w14:paraId="3C978563" w14:textId="6FECC0CB" w:rsidR="00352DD9" w:rsidRPr="002340B1" w:rsidRDefault="00352DD9" w:rsidP="00514F2D">
            <w:pPr>
              <w:snapToGrid w:val="0"/>
              <w:rPr>
                <w:rFonts w:cs="Arial"/>
                <w:sz w:val="32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S</w:t>
            </w:r>
          </w:p>
        </w:tc>
        <w:tc>
          <w:tcPr>
            <w:tcW w:w="241" w:type="pct"/>
            <w:shd w:val="clear" w:color="auto" w:fill="B3B3B3"/>
          </w:tcPr>
          <w:p w14:paraId="1BE4EDED" w14:textId="68AD2B59" w:rsidR="00352DD9" w:rsidRPr="002340B1" w:rsidRDefault="00352DD9" w:rsidP="00514F2D">
            <w:pPr>
              <w:snapToGrid w:val="0"/>
              <w:rPr>
                <w:rFonts w:cs="Arial"/>
                <w:sz w:val="32"/>
                <w:szCs w:val="20"/>
              </w:rPr>
            </w:pPr>
            <w:r w:rsidRPr="004C615D">
              <w:rPr>
                <w:rFonts w:ascii="Calibri Light" w:hAnsi="Calibri Light" w:cs="Calibri Light"/>
                <w:b/>
                <w:sz w:val="20"/>
                <w:szCs w:val="20"/>
              </w:rPr>
              <w:t>TS</w:t>
            </w:r>
          </w:p>
        </w:tc>
      </w:tr>
      <w:tr w:rsidR="00352DD9" w:rsidRPr="004C615D" w14:paraId="7DAE751C" w14:textId="77777777" w:rsidTr="00816395">
        <w:tc>
          <w:tcPr>
            <w:tcW w:w="4014" w:type="pct"/>
          </w:tcPr>
          <w:p w14:paraId="7D980A83" w14:textId="77777777" w:rsidR="00352DD9" w:rsidRPr="005C1479" w:rsidRDefault="00352DD9" w:rsidP="00B55D68">
            <w:pPr>
              <w:jc w:val="left"/>
              <w:rPr>
                <w:rFonts w:cs="Arial"/>
              </w:rPr>
            </w:pPr>
            <w:r w:rsidRPr="005C1479">
              <w:rPr>
                <w:rFonts w:cs="Arial"/>
              </w:rPr>
              <w:t>1 – Remonter, valoriser et partager l’information commerciale</w:t>
            </w:r>
          </w:p>
          <w:p w14:paraId="4CD838ED" w14:textId="25FBD5CB" w:rsidR="00BD31F9" w:rsidRPr="00B8364A" w:rsidRDefault="00352DD9" w:rsidP="00B836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7"/>
                <w:tab w:val="left" w:pos="470"/>
                <w:tab w:val="left" w:pos="770"/>
              </w:tabs>
              <w:jc w:val="both"/>
              <w:rPr>
                <w:rFonts w:cs="Arial"/>
                <w:i/>
                <w:sz w:val="20"/>
                <w:szCs w:val="20"/>
              </w:rPr>
            </w:pPr>
            <w:r w:rsidRPr="00B8364A">
              <w:rPr>
                <w:rFonts w:cs="Arial"/>
                <w:i/>
                <w:sz w:val="20"/>
                <w:szCs w:val="20"/>
              </w:rPr>
              <w:t>(</w:t>
            </w:r>
            <w:r w:rsidR="005C1479">
              <w:rPr>
                <w:rFonts w:cs="Arial"/>
                <w:i/>
                <w:sz w:val="20"/>
                <w:szCs w:val="20"/>
              </w:rPr>
              <w:t>P</w:t>
            </w:r>
            <w:r w:rsidRPr="00B8364A">
              <w:rPr>
                <w:rFonts w:cs="Arial"/>
                <w:i/>
                <w:sz w:val="20"/>
                <w:szCs w:val="20"/>
              </w:rPr>
              <w:t>ertinence et qualité des informations collectées, sélection et hiérarchisation de l’information diffusée)</w:t>
            </w:r>
          </w:p>
        </w:tc>
        <w:tc>
          <w:tcPr>
            <w:tcW w:w="240" w:type="pct"/>
            <w:vAlign w:val="center"/>
          </w:tcPr>
          <w:p w14:paraId="1E0CC753" w14:textId="77777777" w:rsidR="00352DD9" w:rsidRPr="004C615D" w:rsidRDefault="00352DD9" w:rsidP="00514F2D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6B476BDA" w14:textId="77777777" w:rsidR="00352DD9" w:rsidRPr="004C615D" w:rsidRDefault="00352DD9" w:rsidP="00514F2D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FA21DA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F7C0301" wp14:editId="638C26DC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DF7F40" id="Rectangle 13" o:spid="_x0000_s1026" style="position:absolute;margin-left:470.5pt;margin-top:342.45pt;width:18.15pt;height:10.6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65" w:type="pct"/>
            <w:vAlign w:val="center"/>
          </w:tcPr>
          <w:p w14:paraId="2E018CF2" w14:textId="77777777" w:rsidR="00352DD9" w:rsidRPr="004C615D" w:rsidRDefault="00352DD9" w:rsidP="00514F2D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1" w:type="pct"/>
            <w:vAlign w:val="center"/>
          </w:tcPr>
          <w:p w14:paraId="0C88F868" w14:textId="77777777" w:rsidR="00352DD9" w:rsidRPr="004C615D" w:rsidRDefault="00352DD9" w:rsidP="00514F2D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  <w:tr w:rsidR="00352DD9" w:rsidRPr="004C615D" w14:paraId="27E1C95A" w14:textId="77777777" w:rsidTr="00816395">
        <w:trPr>
          <w:trHeight w:val="246"/>
        </w:trPr>
        <w:tc>
          <w:tcPr>
            <w:tcW w:w="4014" w:type="pct"/>
          </w:tcPr>
          <w:p w14:paraId="28CFB061" w14:textId="77777777" w:rsidR="00352DD9" w:rsidRPr="005C1479" w:rsidRDefault="00352DD9" w:rsidP="005C1479">
            <w:pPr>
              <w:jc w:val="left"/>
              <w:rPr>
                <w:rFonts w:cs="Arial"/>
              </w:rPr>
            </w:pPr>
            <w:r w:rsidRPr="005C1479">
              <w:rPr>
                <w:rFonts w:cs="Arial"/>
              </w:rPr>
              <w:t xml:space="preserve">2 – Collaborer à l’interne en vue de développer l’expertise commerciale </w:t>
            </w:r>
          </w:p>
          <w:p w14:paraId="42AE40CC" w14:textId="5A8B3433" w:rsidR="00633C11" w:rsidRPr="00B8364A" w:rsidRDefault="00352DD9" w:rsidP="00B55D68">
            <w:pPr>
              <w:tabs>
                <w:tab w:val="left" w:pos="227"/>
                <w:tab w:val="left" w:pos="470"/>
                <w:tab w:val="left" w:pos="770"/>
              </w:tabs>
              <w:jc w:val="both"/>
              <w:rPr>
                <w:rFonts w:cs="Arial"/>
                <w:i/>
                <w:sz w:val="20"/>
                <w:szCs w:val="20"/>
              </w:rPr>
            </w:pPr>
            <w:r w:rsidRPr="00B8364A">
              <w:rPr>
                <w:rFonts w:cs="Arial"/>
                <w:i/>
                <w:sz w:val="20"/>
                <w:szCs w:val="20"/>
              </w:rPr>
              <w:t>(</w:t>
            </w:r>
            <w:r w:rsidR="005C1479">
              <w:rPr>
                <w:rFonts w:cs="Arial"/>
                <w:i/>
                <w:sz w:val="20"/>
                <w:szCs w:val="20"/>
              </w:rPr>
              <w:t>Q</w:t>
            </w:r>
            <w:r w:rsidRPr="00B8364A">
              <w:rPr>
                <w:rFonts w:cs="Arial"/>
                <w:i/>
                <w:sz w:val="20"/>
                <w:szCs w:val="20"/>
              </w:rPr>
              <w:t>ualité des analyses commerciales et des propositions)</w:t>
            </w:r>
          </w:p>
        </w:tc>
        <w:tc>
          <w:tcPr>
            <w:tcW w:w="240" w:type="pct"/>
            <w:vAlign w:val="center"/>
          </w:tcPr>
          <w:p w14:paraId="31F8977F" w14:textId="77777777" w:rsidR="00352DD9" w:rsidRPr="004C615D" w:rsidRDefault="00352DD9" w:rsidP="00514F2D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0" w:type="pct"/>
            <w:vAlign w:val="center"/>
          </w:tcPr>
          <w:p w14:paraId="28D89E42" w14:textId="77777777" w:rsidR="00352DD9" w:rsidRPr="004C615D" w:rsidRDefault="00352DD9" w:rsidP="00514F2D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  <w:r w:rsidRPr="00FA21DA">
              <w:rPr>
                <w:rFonts w:ascii="Calibri Light" w:hAnsi="Calibri Light" w:cs="Calibri Light"/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2BBBC89" wp14:editId="473C9BDA">
                      <wp:simplePos x="0" y="0"/>
                      <wp:positionH relativeFrom="column">
                        <wp:posOffset>5975350</wp:posOffset>
                      </wp:positionH>
                      <wp:positionV relativeFrom="paragraph">
                        <wp:posOffset>4349115</wp:posOffset>
                      </wp:positionV>
                      <wp:extent cx="230588" cy="135172"/>
                      <wp:effectExtent l="0" t="0" r="17145" b="1778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88" cy="13517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17A746" id="Rectangle 14" o:spid="_x0000_s1026" style="position:absolute;margin-left:470.5pt;margin-top:342.45pt;width:18.15pt;height:10.6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" fillcolor="#4f81bd [3204]" strokecolor="#243f60 [1604]" strokeweight="2pt"/>
                  </w:pict>
                </mc:Fallback>
              </mc:AlternateContent>
            </w:r>
          </w:p>
        </w:tc>
        <w:tc>
          <w:tcPr>
            <w:tcW w:w="265" w:type="pct"/>
            <w:vAlign w:val="center"/>
          </w:tcPr>
          <w:p w14:paraId="193C0985" w14:textId="77777777" w:rsidR="00352DD9" w:rsidRPr="004C615D" w:rsidRDefault="00352DD9" w:rsidP="00514F2D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  <w:tc>
          <w:tcPr>
            <w:tcW w:w="241" w:type="pct"/>
            <w:vAlign w:val="center"/>
          </w:tcPr>
          <w:p w14:paraId="2F45E7FE" w14:textId="77777777" w:rsidR="00352DD9" w:rsidRPr="004C615D" w:rsidRDefault="00352DD9" w:rsidP="00514F2D">
            <w:pPr>
              <w:snapToGrid w:val="0"/>
              <w:rPr>
                <w:rFonts w:ascii="Calibri Light" w:hAnsi="Calibri Light" w:cs="Calibri Light"/>
                <w:sz w:val="20"/>
                <w:szCs w:val="20"/>
              </w:rPr>
            </w:pPr>
            <w:r w:rsidRPr="002340B1">
              <w:rPr>
                <w:rFonts w:cs="Arial"/>
                <w:sz w:val="32"/>
                <w:szCs w:val="20"/>
              </w:rPr>
              <w:sym w:font="Wingdings" w:char="F0A8"/>
            </w:r>
          </w:p>
        </w:tc>
      </w:tr>
    </w:tbl>
    <w:p w14:paraId="1BF63F84" w14:textId="77777777" w:rsidR="00AE5D9D" w:rsidRPr="004C615D" w:rsidRDefault="00AE5D9D" w:rsidP="00F77AE8">
      <w:pPr>
        <w:jc w:val="left"/>
        <w:rPr>
          <w:b/>
          <w:sz w:val="20"/>
          <w:szCs w:val="20"/>
        </w:rPr>
      </w:pPr>
      <w:r w:rsidRPr="004C615D">
        <w:rPr>
          <w:b/>
          <w:sz w:val="20"/>
          <w:szCs w:val="20"/>
        </w:rPr>
        <w:t>TI : Très Insuffisant / I : Insuffisant / S : Satisfaisant /TS :</w:t>
      </w:r>
      <w:r w:rsidR="00427B21" w:rsidRPr="004C615D">
        <w:rPr>
          <w:b/>
          <w:sz w:val="20"/>
          <w:szCs w:val="20"/>
        </w:rPr>
        <w:t xml:space="preserve"> </w:t>
      </w:r>
      <w:r w:rsidRPr="004C615D">
        <w:rPr>
          <w:b/>
          <w:sz w:val="20"/>
          <w:szCs w:val="20"/>
        </w:rPr>
        <w:t>Très satisfaisant</w:t>
      </w:r>
    </w:p>
    <w:p w14:paraId="092EDD56" w14:textId="1398E6FC" w:rsidR="00BD5A3A" w:rsidRDefault="00BD5A3A" w:rsidP="00BD5A3A">
      <w:pPr>
        <w:jc w:val="left"/>
        <w:rPr>
          <w:b/>
          <w:sz w:val="20"/>
          <w:szCs w:val="20"/>
        </w:rPr>
      </w:pPr>
    </w:p>
    <w:p w14:paraId="65EDE170" w14:textId="660C4D2C" w:rsidR="00BD5A3A" w:rsidRDefault="00A57525" w:rsidP="00B16B22">
      <w:pPr>
        <w:jc w:val="both"/>
        <w:rPr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>Nom et signature des membres de la commission</w:t>
      </w:r>
      <w:r w:rsidR="00C04172">
        <w:rPr>
          <w:rFonts w:ascii="Calibri Light" w:hAnsi="Calibri Light" w:cs="Calibri Light"/>
          <w:b/>
          <w:sz w:val="20"/>
          <w:szCs w:val="20"/>
        </w:rPr>
        <w:t xml:space="preserve"> </w:t>
      </w:r>
      <w:r w:rsidR="00BD5A3A" w:rsidRPr="002A31B0">
        <w:rPr>
          <w:rFonts w:ascii="Calibri Light" w:hAnsi="Calibri Light" w:cs="Calibri Light"/>
          <w:b/>
          <w:sz w:val="20"/>
          <w:szCs w:val="20"/>
        </w:rPr>
        <w:t>:</w:t>
      </w:r>
      <w:r w:rsidR="00BD5A3A">
        <w:rPr>
          <w:rFonts w:ascii="Calibri Light" w:hAnsi="Calibri Light" w:cs="Calibri Light"/>
          <w:b/>
          <w:sz w:val="20"/>
          <w:szCs w:val="20"/>
        </w:rPr>
        <w:tab/>
      </w:r>
      <w:r w:rsidR="00BD5A3A">
        <w:rPr>
          <w:rFonts w:ascii="Calibri Light" w:hAnsi="Calibri Light" w:cs="Calibri Light"/>
          <w:b/>
          <w:sz w:val="20"/>
          <w:szCs w:val="20"/>
        </w:rPr>
        <w:tab/>
      </w:r>
      <w:r w:rsidR="00BD5A3A">
        <w:rPr>
          <w:rFonts w:ascii="Calibri Light" w:hAnsi="Calibri Light" w:cs="Calibri Light"/>
          <w:b/>
          <w:sz w:val="20"/>
          <w:szCs w:val="20"/>
        </w:rPr>
        <w:tab/>
      </w:r>
      <w:r w:rsidR="00BD5A3A">
        <w:rPr>
          <w:rFonts w:ascii="Calibri Light" w:hAnsi="Calibri Light" w:cs="Calibri Light"/>
          <w:b/>
          <w:sz w:val="20"/>
          <w:szCs w:val="20"/>
        </w:rPr>
        <w:tab/>
      </w:r>
      <w:r w:rsidR="00BD5A3A">
        <w:rPr>
          <w:rFonts w:ascii="Calibri Light" w:hAnsi="Calibri Light" w:cs="Calibri Light"/>
          <w:b/>
          <w:sz w:val="20"/>
          <w:szCs w:val="20"/>
        </w:rPr>
        <w:tab/>
      </w:r>
      <w:r w:rsidR="00BD5A3A">
        <w:rPr>
          <w:rFonts w:ascii="Calibri Light" w:hAnsi="Calibri Light" w:cs="Calibri Light"/>
          <w:b/>
          <w:sz w:val="20"/>
          <w:szCs w:val="20"/>
        </w:rPr>
        <w:tab/>
      </w:r>
      <w:r w:rsidR="00BD5A3A">
        <w:rPr>
          <w:rFonts w:ascii="Calibri Light" w:hAnsi="Calibri Light" w:cs="Calibri Light"/>
          <w:b/>
          <w:sz w:val="20"/>
          <w:szCs w:val="20"/>
        </w:rPr>
        <w:tab/>
      </w:r>
      <w:r w:rsidR="00B8364A">
        <w:rPr>
          <w:rFonts w:ascii="Calibri Light" w:hAnsi="Calibri Light" w:cs="Calibri Light"/>
          <w:b/>
          <w:sz w:val="20"/>
          <w:szCs w:val="20"/>
        </w:rPr>
        <w:t xml:space="preserve">                </w:t>
      </w:r>
      <w:r w:rsidR="0088478F" w:rsidRPr="004C615D">
        <w:rPr>
          <w:b/>
          <w:sz w:val="20"/>
          <w:szCs w:val="20"/>
        </w:rPr>
        <w:t>NOTE sur</w:t>
      </w:r>
      <w:r w:rsidR="0088478F">
        <w:rPr>
          <w:b/>
          <w:sz w:val="20"/>
          <w:szCs w:val="20"/>
        </w:rPr>
        <w:t xml:space="preserve"> 20</w:t>
      </w:r>
      <w:r w:rsidR="00B16B22">
        <w:rPr>
          <w:rFonts w:ascii="Calibri Light" w:hAnsi="Calibri Light" w:cs="Calibri Light"/>
          <w:b/>
          <w:sz w:val="20"/>
          <w:szCs w:val="20"/>
        </w:rPr>
        <w:t xml:space="preserve"> </w:t>
      </w:r>
    </w:p>
    <w:p w14:paraId="5360970B" w14:textId="6BE20D90" w:rsidR="0088478F" w:rsidRDefault="00B8364A" w:rsidP="00BD5A3A">
      <w:pPr>
        <w:jc w:val="left"/>
        <w:rPr>
          <w:rFonts w:ascii="Calibri Light" w:hAnsi="Calibri Light" w:cs="Calibri Light"/>
          <w:b/>
          <w:sz w:val="20"/>
          <w:szCs w:val="20"/>
        </w:rPr>
      </w:pPr>
      <w:r>
        <w:rPr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B33C9FE" wp14:editId="4C4EBC18">
                <wp:simplePos x="0" y="0"/>
                <wp:positionH relativeFrom="column">
                  <wp:posOffset>5695950</wp:posOffset>
                </wp:positionH>
                <wp:positionV relativeFrom="paragraph">
                  <wp:posOffset>6033</wp:posOffset>
                </wp:positionV>
                <wp:extent cx="985520" cy="542290"/>
                <wp:effectExtent l="0" t="0" r="24130" b="101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520" cy="54229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3D136" id="Rectangle 1" o:spid="_x0000_s1026" style="position:absolute;margin-left:448.5pt;margin-top:.5pt;width:77.6pt;height:42.7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" fillcolor="white [3201]" strokecolor="black [3213]" strokeweight=".5pt"/>
            </w:pict>
          </mc:Fallback>
        </mc:AlternateContent>
      </w:r>
      <w:r w:rsidR="00BD5A3A" w:rsidRPr="002A31B0">
        <w:rPr>
          <w:rFonts w:ascii="Calibri Light" w:hAnsi="Calibri Light" w:cs="Calibri Light"/>
          <w:b/>
          <w:sz w:val="20"/>
          <w:szCs w:val="20"/>
        </w:rPr>
        <w:t>-</w:t>
      </w:r>
    </w:p>
    <w:p w14:paraId="331F3559" w14:textId="4E922E81" w:rsidR="00BD5A3A" w:rsidRDefault="00BD5A3A" w:rsidP="00BD5A3A">
      <w:pPr>
        <w:jc w:val="left"/>
        <w:rPr>
          <w:rFonts w:ascii="Calibri Light" w:hAnsi="Calibri Light" w:cs="Calibri Light"/>
          <w:b/>
          <w:sz w:val="20"/>
          <w:szCs w:val="20"/>
        </w:rPr>
      </w:pPr>
    </w:p>
    <w:p w14:paraId="4F4E6482" w14:textId="28603A06" w:rsidR="00BD5A3A" w:rsidRPr="004C615D" w:rsidRDefault="00633C11" w:rsidP="00BD5A3A">
      <w:pPr>
        <w:jc w:val="left"/>
        <w:rPr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>-</w:t>
      </w:r>
    </w:p>
    <w:p w14:paraId="0D72AC84" w14:textId="77777777" w:rsidR="00BD5A3A" w:rsidRDefault="00BD5A3A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350FCE7" w14:textId="77777777" w:rsidR="004C615D" w:rsidRPr="004C615D" w:rsidRDefault="004C615D" w:rsidP="00BD5A3A">
      <w:pPr>
        <w:rPr>
          <w:rFonts w:ascii="Calibri Light" w:hAnsi="Calibri Light" w:cs="Calibri Light"/>
          <w:b/>
          <w:sz w:val="20"/>
          <w:szCs w:val="20"/>
        </w:rPr>
      </w:pPr>
      <w:r w:rsidRPr="004C615D">
        <w:rPr>
          <w:rFonts w:ascii="Calibri Light" w:hAnsi="Calibri Light" w:cs="Calibri Light"/>
          <w:b/>
          <w:sz w:val="20"/>
          <w:szCs w:val="20"/>
        </w:rPr>
        <w:lastRenderedPageBreak/>
        <w:t>Durée 1heure - Coefficient 5</w:t>
      </w:r>
    </w:p>
    <w:p w14:paraId="5502DF31" w14:textId="6D383976" w:rsidR="004C615D" w:rsidRPr="00EC2013" w:rsidRDefault="00032E72" w:rsidP="004C615D">
      <w:pPr>
        <w:rPr>
          <w:rFonts w:ascii="Calibri Light" w:hAnsi="Calibri Light" w:cs="Calibri Light"/>
          <w:b/>
          <w:smallCaps/>
          <w:sz w:val="20"/>
          <w:szCs w:val="20"/>
        </w:rPr>
      </w:pPr>
      <w:r>
        <w:rPr>
          <w:rFonts w:ascii="Calibri Light" w:hAnsi="Calibri Light" w:cs="Calibri Light"/>
          <w:b/>
          <w:caps/>
          <w:sz w:val="20"/>
          <w:szCs w:val="20"/>
        </w:rPr>
        <w:t>FICHE</w:t>
      </w:r>
      <w:r w:rsidR="00BD5A3A" w:rsidRPr="00EC2013">
        <w:rPr>
          <w:rFonts w:ascii="Calibri Light" w:hAnsi="Calibri Light" w:cs="Calibri Light"/>
          <w:b/>
          <w:caps/>
          <w:sz w:val="20"/>
          <w:szCs w:val="20"/>
        </w:rPr>
        <w:t xml:space="preserve"> </w:t>
      </w:r>
      <w:r w:rsidR="00A57525">
        <w:rPr>
          <w:rFonts w:ascii="Calibri Light" w:hAnsi="Calibri Light" w:cs="Calibri Light"/>
          <w:b/>
          <w:caps/>
          <w:sz w:val="20"/>
          <w:szCs w:val="20"/>
        </w:rPr>
        <w:t>D’</w:t>
      </w:r>
      <w:r w:rsidR="003139C0" w:rsidRPr="00EC2013">
        <w:rPr>
          <w:rFonts w:ascii="Calibri Light" w:hAnsi="Calibri Light" w:cs="Calibri Light"/>
          <w:b/>
          <w:caps/>
          <w:sz w:val="20"/>
          <w:szCs w:val="20"/>
        </w:rPr>
        <w:t>ÉVALUATION -</w:t>
      </w:r>
      <w:r w:rsidR="00BD5A3A">
        <w:rPr>
          <w:rFonts w:ascii="Calibri Light" w:hAnsi="Calibri Light" w:cs="Calibri Light"/>
          <w:b/>
          <w:smallCaps/>
          <w:sz w:val="20"/>
          <w:szCs w:val="20"/>
        </w:rPr>
        <w:t xml:space="preserve"> Session </w:t>
      </w:r>
      <w:r w:rsidR="00EC2013" w:rsidRPr="00EC2013">
        <w:rPr>
          <w:rFonts w:ascii="Calibri Light" w:hAnsi="Calibri Light" w:cs="Calibri Light"/>
          <w:sz w:val="20"/>
          <w:szCs w:val="20"/>
          <w:vertAlign w:val="subscript"/>
        </w:rPr>
        <w:t>………………………………</w:t>
      </w:r>
    </w:p>
    <w:p w14:paraId="6A393A42" w14:textId="77777777" w:rsidR="00BD5A3A" w:rsidRPr="002A31B0" w:rsidRDefault="00BD5A3A" w:rsidP="004C615D">
      <w:pPr>
        <w:rPr>
          <w:rFonts w:ascii="Calibri Light" w:hAnsi="Calibri Light" w:cs="Calibri Light"/>
          <w:sz w:val="20"/>
          <w:szCs w:val="20"/>
          <w:lang w:eastAsia="ar-SA"/>
        </w:rPr>
      </w:pPr>
    </w:p>
    <w:p w14:paraId="307CF68E" w14:textId="7090949B" w:rsidR="00EC2013" w:rsidRPr="004C615D" w:rsidRDefault="00EC2013" w:rsidP="00FA0685">
      <w:pPr>
        <w:tabs>
          <w:tab w:val="right" w:pos="10348"/>
        </w:tabs>
        <w:snapToGrid w:val="0"/>
        <w:spacing w:after="120"/>
        <w:jc w:val="both"/>
        <w:rPr>
          <w:rFonts w:ascii="Calibri Light" w:hAnsi="Calibri Light" w:cs="Calibri Light"/>
          <w:sz w:val="20"/>
          <w:szCs w:val="20"/>
        </w:rPr>
      </w:pPr>
      <w:r w:rsidRPr="004C615D">
        <w:rPr>
          <w:rFonts w:ascii="Calibri Light" w:hAnsi="Calibri Light" w:cs="Calibri Light"/>
          <w:b/>
          <w:sz w:val="20"/>
          <w:szCs w:val="20"/>
        </w:rPr>
        <w:t>NOM du CANDIDAT</w:t>
      </w:r>
      <w:r w:rsidRPr="004C615D">
        <w:rPr>
          <w:rFonts w:ascii="Calibri Light" w:hAnsi="Calibri Light" w:cs="Calibri Light"/>
          <w:sz w:val="20"/>
          <w:szCs w:val="20"/>
        </w:rPr>
        <w:t xml:space="preserve"> : </w:t>
      </w:r>
      <w:r w:rsidRPr="00EC2013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…………………………………………………………</w:t>
      </w:r>
      <w:r w:rsidRPr="004C615D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 xml:space="preserve">                  </w:t>
      </w:r>
      <w:r w:rsidRPr="004C615D">
        <w:rPr>
          <w:rFonts w:ascii="Calibri Light" w:hAnsi="Calibri Light" w:cs="Calibri Light"/>
          <w:b/>
          <w:sz w:val="20"/>
          <w:szCs w:val="20"/>
        </w:rPr>
        <w:t>Prénom du candidat :</w:t>
      </w:r>
      <w:r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EC2013">
        <w:rPr>
          <w:rFonts w:ascii="Calibri Light" w:hAnsi="Calibri Light" w:cs="Calibri Light"/>
          <w:b/>
          <w:sz w:val="20"/>
          <w:szCs w:val="20"/>
          <w:vertAlign w:val="subscript"/>
        </w:rPr>
        <w:t>……………………</w:t>
      </w:r>
      <w:r w:rsidRPr="00EC2013">
        <w:rPr>
          <w:rFonts w:ascii="Calibri Light" w:hAnsi="Calibri Light" w:cs="Calibri Light"/>
          <w:sz w:val="20"/>
          <w:szCs w:val="20"/>
          <w:vertAlign w:val="subscript"/>
        </w:rPr>
        <w:t>…………………………</w:t>
      </w:r>
      <w:r w:rsidRPr="00EC2013">
        <w:rPr>
          <w:rFonts w:ascii="Calibri Light" w:hAnsi="Calibri Light" w:cs="Calibri Light"/>
          <w:b/>
          <w:sz w:val="20"/>
          <w:szCs w:val="20"/>
          <w:vertAlign w:val="subscript"/>
        </w:rPr>
        <w:t>…………………….</w:t>
      </w:r>
    </w:p>
    <w:p w14:paraId="450B73BC" w14:textId="03305745" w:rsidR="00EC2013" w:rsidRPr="00B8364A" w:rsidRDefault="00EC2013" w:rsidP="00FA0685">
      <w:pPr>
        <w:tabs>
          <w:tab w:val="right" w:pos="10490"/>
        </w:tabs>
        <w:snapToGrid w:val="0"/>
        <w:spacing w:after="120"/>
        <w:jc w:val="both"/>
        <w:rPr>
          <w:rFonts w:ascii="Calibri Light" w:hAnsi="Calibri Light" w:cs="Calibri Light"/>
          <w:sz w:val="20"/>
          <w:szCs w:val="20"/>
        </w:rPr>
      </w:pPr>
      <w:r w:rsidRPr="00B8364A">
        <w:rPr>
          <w:rFonts w:ascii="Calibri Light" w:hAnsi="Calibri Light" w:cs="Calibri Light"/>
          <w:b/>
          <w:sz w:val="20"/>
          <w:szCs w:val="20"/>
        </w:rPr>
        <w:t>N° Candidat</w:t>
      </w:r>
      <w:r w:rsidRPr="00B8364A">
        <w:rPr>
          <w:rFonts w:ascii="Calibri Light" w:hAnsi="Calibri Light" w:cs="Calibri Light"/>
          <w:sz w:val="20"/>
          <w:szCs w:val="20"/>
        </w:rPr>
        <w:t xml:space="preserve"> :  </w:t>
      </w:r>
      <w:r w:rsidRPr="00B8364A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………………………………………………………………………</w:t>
      </w:r>
      <w:proofErr w:type="gramStart"/>
      <w:r w:rsidRPr="00B8364A">
        <w:rPr>
          <w:rFonts w:ascii="Calibri Light" w:hAnsi="Calibri Light" w:cs="Calibri Light"/>
          <w:sz w:val="20"/>
          <w:szCs w:val="20"/>
          <w:vertAlign w:val="subscript"/>
        </w:rPr>
        <w:t>…….</w:t>
      </w:r>
      <w:proofErr w:type="gramEnd"/>
      <w:r w:rsidRPr="00B8364A">
        <w:rPr>
          <w:rFonts w:ascii="Calibri Light" w:hAnsi="Calibri Light" w:cs="Calibri Light"/>
          <w:sz w:val="20"/>
          <w:szCs w:val="20"/>
          <w:vertAlign w:val="subscript"/>
        </w:rPr>
        <w:t>.</w:t>
      </w:r>
      <w:r w:rsidRPr="00B8364A">
        <w:rPr>
          <w:rFonts w:ascii="Calibri Light" w:hAnsi="Calibri Light" w:cs="Calibri Light"/>
          <w:sz w:val="20"/>
          <w:szCs w:val="20"/>
        </w:rPr>
        <w:t xml:space="preserve">        </w:t>
      </w:r>
      <w:r w:rsidR="00FA0685" w:rsidRPr="00B8364A">
        <w:rPr>
          <w:rFonts w:ascii="Calibri Light" w:hAnsi="Calibri Light" w:cs="Calibri Light"/>
          <w:sz w:val="20"/>
          <w:szCs w:val="20"/>
        </w:rPr>
        <w:t xml:space="preserve">               </w:t>
      </w:r>
      <w:r w:rsidR="00FA0685" w:rsidRPr="00B8364A">
        <w:rPr>
          <w:rFonts w:ascii="Calibri Light" w:hAnsi="Calibri Light" w:cs="Calibri Light"/>
          <w:sz w:val="20"/>
          <w:szCs w:val="20"/>
        </w:rPr>
        <w:tab/>
      </w:r>
      <w:r w:rsidRPr="00B8364A">
        <w:rPr>
          <w:rFonts w:ascii="Calibri Light" w:hAnsi="Calibri Light" w:cs="Calibri Light"/>
          <w:b/>
          <w:sz w:val="20"/>
          <w:szCs w:val="20"/>
        </w:rPr>
        <w:t xml:space="preserve">N° </w:t>
      </w:r>
      <w:r w:rsidR="00E86D66" w:rsidRPr="00B8364A">
        <w:rPr>
          <w:rFonts w:ascii="Calibri Light" w:hAnsi="Calibri Light" w:cs="Calibri Light"/>
          <w:b/>
          <w:sz w:val="20"/>
          <w:szCs w:val="20"/>
        </w:rPr>
        <w:t>COMMISSION</w:t>
      </w:r>
      <w:r w:rsidRPr="00B8364A"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B8364A">
        <w:rPr>
          <w:rFonts w:ascii="Calibri Light" w:hAnsi="Calibri Light" w:cs="Calibri Light"/>
          <w:sz w:val="20"/>
          <w:szCs w:val="20"/>
        </w:rPr>
        <w:t xml:space="preserve">: </w:t>
      </w:r>
      <w:r w:rsidRPr="00B8364A">
        <w:rPr>
          <w:rFonts w:ascii="Calibri Light" w:hAnsi="Calibri Light" w:cs="Calibri Light"/>
          <w:sz w:val="20"/>
          <w:szCs w:val="20"/>
          <w:vertAlign w:val="subscript"/>
        </w:rPr>
        <w:t>…………</w:t>
      </w:r>
    </w:p>
    <w:p w14:paraId="6363DE71" w14:textId="77777777" w:rsidR="00EC2013" w:rsidRPr="00B8364A" w:rsidRDefault="00EC2013" w:rsidP="00EC2013">
      <w:pPr>
        <w:snapToGrid w:val="0"/>
        <w:spacing w:after="120"/>
        <w:jc w:val="both"/>
        <w:rPr>
          <w:rFonts w:ascii="Calibri Light" w:hAnsi="Calibri Light" w:cs="Calibri Light"/>
          <w:sz w:val="20"/>
          <w:szCs w:val="20"/>
        </w:rPr>
      </w:pPr>
      <w:r w:rsidRPr="00B8364A">
        <w:rPr>
          <w:rFonts w:ascii="Calibri Light" w:hAnsi="Calibri Light" w:cs="Calibri Light"/>
          <w:b/>
          <w:sz w:val="20"/>
          <w:szCs w:val="20"/>
        </w:rPr>
        <w:t>Date</w:t>
      </w:r>
      <w:r w:rsidRPr="00B8364A">
        <w:rPr>
          <w:rFonts w:ascii="Calibri Light" w:hAnsi="Calibri Light" w:cs="Calibri Light"/>
          <w:sz w:val="20"/>
          <w:szCs w:val="20"/>
        </w:rPr>
        <w:t xml:space="preserve"> : </w:t>
      </w:r>
      <w:r w:rsidRPr="00B8364A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…………………………………………………….</w:t>
      </w:r>
    </w:p>
    <w:p w14:paraId="09598B84" w14:textId="77777777" w:rsidR="00BD5A3A" w:rsidRPr="00BD5A3A" w:rsidRDefault="00BD5A3A" w:rsidP="00BD5A3A">
      <w:pPr>
        <w:snapToGrid w:val="0"/>
        <w:spacing w:after="120"/>
        <w:jc w:val="both"/>
        <w:rPr>
          <w:rFonts w:ascii="Calibri Light" w:hAnsi="Calibri Light" w:cs="Calibri Light"/>
          <w:b/>
          <w:sz w:val="20"/>
          <w:szCs w:val="20"/>
        </w:rPr>
      </w:pPr>
      <w:r w:rsidRPr="00BD5A3A">
        <w:rPr>
          <w:rFonts w:ascii="Calibri Light" w:hAnsi="Calibri Light" w:cs="Calibri Light"/>
          <w:b/>
          <w:caps/>
          <w:sz w:val="20"/>
          <w:szCs w:val="20"/>
        </w:rPr>
        <w:t>FICHE D’activité N°</w:t>
      </w:r>
      <w:r w:rsidRPr="00BD5A3A">
        <w:rPr>
          <w:rFonts w:ascii="Calibri Light" w:hAnsi="Calibri Light" w:cs="Calibri Light"/>
          <w:b/>
          <w:sz w:val="20"/>
          <w:szCs w:val="20"/>
        </w:rPr>
        <w:t xml:space="preserve"> : </w:t>
      </w:r>
      <w:r w:rsidR="00EC2013" w:rsidRPr="00B8364A">
        <w:rPr>
          <w:rFonts w:ascii="Calibri Light" w:hAnsi="Calibri Light" w:cs="Calibri Light"/>
          <w:sz w:val="20"/>
          <w:szCs w:val="20"/>
          <w:vertAlign w:val="subscript"/>
        </w:rPr>
        <w:t>…………</w:t>
      </w:r>
      <w:r w:rsidRPr="00BD5A3A">
        <w:rPr>
          <w:rFonts w:ascii="Calibri Light" w:hAnsi="Calibri Light" w:cs="Calibri Light"/>
          <w:b/>
          <w:sz w:val="20"/>
          <w:szCs w:val="20"/>
        </w:rPr>
        <w:t xml:space="preserve">                            TITRE :</w:t>
      </w:r>
      <w:r w:rsidR="00EC2013">
        <w:rPr>
          <w:rFonts w:ascii="Calibri Light" w:hAnsi="Calibri Light" w:cs="Calibri Light"/>
          <w:b/>
          <w:sz w:val="20"/>
          <w:szCs w:val="20"/>
        </w:rPr>
        <w:t xml:space="preserve"> </w:t>
      </w:r>
      <w:r w:rsidR="00EC2013" w:rsidRPr="00EC2013">
        <w:rPr>
          <w:rFonts w:ascii="Calibri Light" w:hAnsi="Calibri Light" w:cs="Calibri Light"/>
          <w:sz w:val="20"/>
          <w:szCs w:val="20"/>
          <w:vertAlign w:val="subscript"/>
        </w:rPr>
        <w:t>……………………………………………………………………………………………………………………………………………………………………</w:t>
      </w:r>
    </w:p>
    <w:p w14:paraId="4B4A0119" w14:textId="77777777" w:rsidR="00B33506" w:rsidRPr="00BD5A3A" w:rsidRDefault="00B16B22" w:rsidP="00195313">
      <w:pPr>
        <w:jc w:val="left"/>
        <w:rPr>
          <w:rFonts w:ascii="Calibri Light" w:hAnsi="Calibri Light" w:cs="Calibri Light"/>
          <w:b/>
          <w:sz w:val="20"/>
          <w:szCs w:val="20"/>
        </w:rPr>
      </w:pPr>
      <w:r>
        <w:rPr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BEC3F97" wp14:editId="31506C9B">
                <wp:simplePos x="0" y="0"/>
                <wp:positionH relativeFrom="margin">
                  <wp:align>left</wp:align>
                </wp:positionH>
                <wp:positionV relativeFrom="paragraph">
                  <wp:posOffset>156211</wp:posOffset>
                </wp:positionV>
                <wp:extent cx="828675" cy="433388"/>
                <wp:effectExtent l="0" t="0" r="28575" b="241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33388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F094D" id="Rectangle 2" o:spid="_x0000_s1026" style="position:absolute;margin-left:0;margin-top:12.3pt;width:65.25pt;height:34.1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" fillcolor="white [3201]" strokecolor="black [3213]" strokeweight=".5pt">
                <w10:wrap anchorx="margin"/>
              </v:rect>
            </w:pict>
          </mc:Fallback>
        </mc:AlternateContent>
      </w:r>
    </w:p>
    <w:p w14:paraId="7118F41F" w14:textId="77777777" w:rsidR="00B33506" w:rsidRPr="00B16B22" w:rsidRDefault="00B16B22" w:rsidP="00195313">
      <w:pPr>
        <w:jc w:val="left"/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t xml:space="preserve">      </w:t>
      </w:r>
      <w:r w:rsidR="004C615D" w:rsidRPr="00B16B22">
        <w:rPr>
          <w:rFonts w:ascii="Calibri Light" w:hAnsi="Calibri Light" w:cs="Calibri Light"/>
          <w:b/>
          <w:sz w:val="20"/>
          <w:szCs w:val="20"/>
        </w:rPr>
        <w:t>Note /20</w:t>
      </w:r>
      <w:r w:rsidRPr="00B16B22">
        <w:rPr>
          <w:rFonts w:ascii="Calibri Light" w:hAnsi="Calibri Light" w:cs="Calibri Light"/>
          <w:b/>
          <w:sz w:val="20"/>
          <w:szCs w:val="20"/>
        </w:rPr>
        <w:t xml:space="preserve"> </w:t>
      </w:r>
    </w:p>
    <w:p w14:paraId="655A3382" w14:textId="77777777" w:rsidR="004C615D" w:rsidRPr="00B16B22" w:rsidRDefault="004C615D" w:rsidP="00195313">
      <w:pPr>
        <w:jc w:val="left"/>
        <w:rPr>
          <w:rFonts w:ascii="Calibri Light" w:hAnsi="Calibri Light" w:cs="Calibri Light"/>
          <w:b/>
          <w:sz w:val="20"/>
          <w:szCs w:val="20"/>
        </w:rPr>
      </w:pPr>
    </w:p>
    <w:p w14:paraId="5076F1F2" w14:textId="77777777" w:rsidR="004C615D" w:rsidRPr="00B16B22" w:rsidRDefault="004C615D" w:rsidP="00195313">
      <w:pPr>
        <w:jc w:val="left"/>
        <w:rPr>
          <w:rFonts w:ascii="Calibri Light" w:hAnsi="Calibri Light" w:cs="Calibri Light"/>
          <w:b/>
          <w:sz w:val="20"/>
          <w:szCs w:val="20"/>
        </w:rPr>
      </w:pPr>
    </w:p>
    <w:p w14:paraId="7E2CA415" w14:textId="46FEFC2C" w:rsidR="00195313" w:rsidRPr="002A31B0" w:rsidRDefault="00195313" w:rsidP="004C615D">
      <w:pPr>
        <w:rPr>
          <w:rFonts w:ascii="Calibri Light" w:hAnsi="Calibri Light" w:cs="Calibri Light"/>
          <w:b/>
          <w:sz w:val="20"/>
          <w:szCs w:val="20"/>
        </w:rPr>
      </w:pPr>
      <w:r w:rsidRPr="002A31B0">
        <w:rPr>
          <w:rFonts w:ascii="Calibri Light" w:hAnsi="Calibri Light" w:cs="Calibri Light"/>
          <w:b/>
          <w:sz w:val="20"/>
          <w:szCs w:val="20"/>
        </w:rPr>
        <w:t>Appréciation globale</w:t>
      </w:r>
      <w:r w:rsidR="00E86D66">
        <w:rPr>
          <w:rFonts w:ascii="Calibri Light" w:hAnsi="Calibri Light" w:cs="Calibri Light"/>
          <w:b/>
          <w:sz w:val="20"/>
          <w:szCs w:val="20"/>
        </w:rPr>
        <w:t xml:space="preserve"> de la commission</w:t>
      </w:r>
    </w:p>
    <w:p w14:paraId="119FAB4C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357B4B37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56015731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0C7AE751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6208D335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079B8EB8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75BEE2FC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3716DBF4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0300E39B" w14:textId="77777777" w:rsidR="00195313" w:rsidRPr="002A31B0" w:rsidRDefault="00195313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54285B1E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2B3C7561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496FCECC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615D49AA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52DFEBA1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735F5667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2B82A23C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4D96922A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24724235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4E62A2C6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390B769F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07D292CC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34565834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6F82904A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7EE65912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65F400D9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5CD161AB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679CB8FB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0271698D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53EAFD12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78FB73E1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6199757F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573D8597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6E3AE6BE" w14:textId="77777777" w:rsidR="004C615D" w:rsidRPr="002A31B0" w:rsidRDefault="004C615D" w:rsidP="0019531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jc w:val="left"/>
        <w:rPr>
          <w:rFonts w:ascii="Calibri Light" w:hAnsi="Calibri Light" w:cs="Calibri Light"/>
          <w:sz w:val="20"/>
          <w:szCs w:val="20"/>
        </w:rPr>
      </w:pPr>
    </w:p>
    <w:p w14:paraId="64B2EEA6" w14:textId="77777777" w:rsidR="004C615D" w:rsidRPr="002A31B0" w:rsidRDefault="004C615D" w:rsidP="00B877CF">
      <w:pPr>
        <w:jc w:val="left"/>
        <w:rPr>
          <w:rFonts w:ascii="Calibri Light" w:hAnsi="Calibri Light" w:cs="Calibri Light"/>
          <w:b/>
          <w:sz w:val="20"/>
          <w:szCs w:val="20"/>
        </w:rPr>
      </w:pPr>
    </w:p>
    <w:p w14:paraId="3F7A383C" w14:textId="77777777" w:rsidR="004C615D" w:rsidRPr="002A31B0" w:rsidRDefault="004C615D" w:rsidP="00B877CF">
      <w:pPr>
        <w:jc w:val="left"/>
        <w:rPr>
          <w:rFonts w:ascii="Calibri Light" w:hAnsi="Calibri Light" w:cs="Calibri Light"/>
          <w:b/>
          <w:sz w:val="20"/>
          <w:szCs w:val="20"/>
        </w:rPr>
      </w:pPr>
    </w:p>
    <w:p w14:paraId="4ECC3F25" w14:textId="50F408B8" w:rsidR="0009325D" w:rsidRDefault="00195313" w:rsidP="00B877CF">
      <w:pPr>
        <w:jc w:val="left"/>
        <w:rPr>
          <w:rFonts w:ascii="Calibri Light" w:hAnsi="Calibri Light" w:cs="Calibri Light"/>
          <w:b/>
          <w:sz w:val="20"/>
          <w:szCs w:val="20"/>
        </w:rPr>
      </w:pPr>
      <w:r w:rsidRPr="002A31B0">
        <w:rPr>
          <w:rFonts w:ascii="Calibri Light" w:hAnsi="Calibri Light" w:cs="Calibri Light"/>
          <w:b/>
          <w:sz w:val="20"/>
          <w:szCs w:val="20"/>
        </w:rPr>
        <w:t>No</w:t>
      </w:r>
      <w:r w:rsidR="004C615D" w:rsidRPr="002A31B0">
        <w:rPr>
          <w:rFonts w:ascii="Calibri Light" w:hAnsi="Calibri Light" w:cs="Calibri Light"/>
          <w:b/>
          <w:sz w:val="20"/>
          <w:szCs w:val="20"/>
        </w:rPr>
        <w:t xml:space="preserve">m et signature des </w:t>
      </w:r>
      <w:r w:rsidR="003139C0">
        <w:rPr>
          <w:rFonts w:ascii="Calibri Light" w:hAnsi="Calibri Light" w:cs="Calibri Light"/>
          <w:b/>
          <w:sz w:val="20"/>
          <w:szCs w:val="20"/>
        </w:rPr>
        <w:t>m</w:t>
      </w:r>
      <w:r w:rsidR="00E86D66">
        <w:rPr>
          <w:rFonts w:ascii="Calibri Light" w:hAnsi="Calibri Light" w:cs="Calibri Light"/>
          <w:b/>
          <w:sz w:val="20"/>
          <w:szCs w:val="20"/>
        </w:rPr>
        <w:t>embres de la commission</w:t>
      </w:r>
      <w:r w:rsidR="004C615D" w:rsidRPr="002A31B0">
        <w:rPr>
          <w:rFonts w:ascii="Calibri Light" w:hAnsi="Calibri Light" w:cs="Calibri Light"/>
          <w:b/>
          <w:sz w:val="20"/>
          <w:szCs w:val="20"/>
        </w:rPr>
        <w:t> :</w:t>
      </w:r>
    </w:p>
    <w:p w14:paraId="0C9F571F" w14:textId="77777777" w:rsidR="00BD5A3A" w:rsidRPr="002A31B0" w:rsidRDefault="00BD5A3A" w:rsidP="00B877CF">
      <w:pPr>
        <w:jc w:val="left"/>
        <w:rPr>
          <w:rFonts w:ascii="Calibri Light" w:hAnsi="Calibri Light" w:cs="Calibri Light"/>
          <w:b/>
          <w:sz w:val="20"/>
          <w:szCs w:val="20"/>
        </w:rPr>
      </w:pPr>
    </w:p>
    <w:p w14:paraId="57DDEA38" w14:textId="77777777" w:rsidR="004C615D" w:rsidRDefault="004C615D" w:rsidP="00B877CF">
      <w:pPr>
        <w:jc w:val="left"/>
        <w:rPr>
          <w:rFonts w:ascii="Calibri Light" w:hAnsi="Calibri Light" w:cs="Calibri Light"/>
          <w:b/>
          <w:sz w:val="20"/>
          <w:szCs w:val="20"/>
        </w:rPr>
      </w:pPr>
      <w:r w:rsidRPr="002A31B0">
        <w:rPr>
          <w:rFonts w:ascii="Calibri Light" w:hAnsi="Calibri Light" w:cs="Calibri Light"/>
          <w:b/>
          <w:sz w:val="20"/>
          <w:szCs w:val="20"/>
        </w:rPr>
        <w:t>-</w:t>
      </w:r>
    </w:p>
    <w:p w14:paraId="776F5BC1" w14:textId="77777777" w:rsidR="00BD5A3A" w:rsidRDefault="00BD5A3A" w:rsidP="00B877CF">
      <w:pPr>
        <w:jc w:val="left"/>
        <w:rPr>
          <w:rFonts w:ascii="Calibri Light" w:hAnsi="Calibri Light" w:cs="Calibri Light"/>
          <w:b/>
          <w:sz w:val="20"/>
          <w:szCs w:val="20"/>
        </w:rPr>
      </w:pPr>
    </w:p>
    <w:p w14:paraId="061FED28" w14:textId="77777777" w:rsidR="00BD5A3A" w:rsidRPr="002A31B0" w:rsidRDefault="00BD5A3A" w:rsidP="00B877CF">
      <w:pPr>
        <w:jc w:val="left"/>
        <w:rPr>
          <w:rFonts w:ascii="Calibri Light" w:hAnsi="Calibri Light" w:cs="Calibri Light"/>
          <w:b/>
          <w:sz w:val="20"/>
          <w:szCs w:val="20"/>
        </w:rPr>
      </w:pPr>
    </w:p>
    <w:p w14:paraId="11D9DCB1" w14:textId="77777777" w:rsidR="002A31B0" w:rsidRPr="002A31B0" w:rsidRDefault="002A31B0" w:rsidP="00B877CF">
      <w:pPr>
        <w:jc w:val="left"/>
        <w:rPr>
          <w:rFonts w:ascii="Calibri Light" w:hAnsi="Calibri Light" w:cs="Calibri Light"/>
          <w:b/>
          <w:sz w:val="20"/>
          <w:szCs w:val="20"/>
        </w:rPr>
      </w:pPr>
      <w:r w:rsidRPr="002A31B0">
        <w:rPr>
          <w:rFonts w:ascii="Calibri Light" w:hAnsi="Calibri Light" w:cs="Calibri Light"/>
          <w:b/>
          <w:sz w:val="20"/>
          <w:szCs w:val="20"/>
        </w:rPr>
        <w:t>-</w:t>
      </w:r>
    </w:p>
    <w:p w14:paraId="6DF43EE0" w14:textId="77777777" w:rsidR="00812C3D" w:rsidRPr="002A31B0" w:rsidRDefault="00812C3D">
      <w:pPr>
        <w:rPr>
          <w:rFonts w:ascii="Calibri Light" w:hAnsi="Calibri Light" w:cs="Calibri Light"/>
          <w:b/>
          <w:sz w:val="20"/>
          <w:szCs w:val="20"/>
        </w:rPr>
      </w:pPr>
      <w:r w:rsidRPr="002A31B0">
        <w:rPr>
          <w:rFonts w:ascii="Calibri Light" w:hAnsi="Calibri Light" w:cs="Calibri Light"/>
          <w:b/>
          <w:sz w:val="20"/>
          <w:szCs w:val="20"/>
        </w:rPr>
        <w:br w:type="page"/>
      </w:r>
    </w:p>
    <w:p w14:paraId="4E1D09A4" w14:textId="7B60F912" w:rsidR="00812C3D" w:rsidRPr="00EC2013" w:rsidRDefault="00B33506" w:rsidP="00C634AF">
      <w:pPr>
        <w:pStyle w:val="Titre2"/>
        <w:rPr>
          <w:rFonts w:ascii="Calibri Light" w:hAnsi="Calibri Light" w:cs="Calibri Light"/>
          <w:caps/>
          <w:smallCaps w:val="0"/>
          <w:sz w:val="20"/>
        </w:rPr>
      </w:pPr>
      <w:r w:rsidRPr="00EC2013">
        <w:rPr>
          <w:rFonts w:ascii="Calibri Light" w:hAnsi="Calibri Light" w:cs="Calibri Light"/>
          <w:caps/>
          <w:smallCaps w:val="0"/>
          <w:sz w:val="20"/>
        </w:rPr>
        <w:lastRenderedPageBreak/>
        <w:t xml:space="preserve">FICHE DESCRIPTIVE </w:t>
      </w:r>
      <w:r w:rsidR="00812C3D" w:rsidRPr="00EC2013">
        <w:rPr>
          <w:rFonts w:ascii="Calibri Light" w:hAnsi="Calibri Light" w:cs="Calibri Light"/>
          <w:caps/>
          <w:smallCaps w:val="0"/>
          <w:sz w:val="20"/>
        </w:rPr>
        <w:t>d’ACTIVIT</w:t>
      </w:r>
      <w:r w:rsidR="004F3464">
        <w:rPr>
          <w:rFonts w:ascii="Calibri Light" w:hAnsi="Calibri Light" w:cs="Calibri Light"/>
          <w:caps/>
          <w:smallCaps w:val="0"/>
          <w:sz w:val="20"/>
        </w:rPr>
        <w:t>É</w:t>
      </w:r>
      <w:r w:rsidR="00812C3D" w:rsidRPr="00EC2013">
        <w:rPr>
          <w:rFonts w:ascii="Calibri Light" w:hAnsi="Calibri Light" w:cs="Calibri Light"/>
          <w:caps/>
          <w:smallCaps w:val="0"/>
          <w:sz w:val="20"/>
        </w:rPr>
        <w:t xml:space="preserve"> PROFESSIONNELLE</w:t>
      </w: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531"/>
        <w:gridCol w:w="3716"/>
        <w:gridCol w:w="1786"/>
        <w:gridCol w:w="2134"/>
      </w:tblGrid>
      <w:tr w:rsidR="0009325D" w:rsidRPr="002A31B0" w14:paraId="7EFA75AA" w14:textId="77777777" w:rsidTr="00282EC0">
        <w:tc>
          <w:tcPr>
            <w:tcW w:w="5000" w:type="pct"/>
            <w:gridSpan w:val="5"/>
          </w:tcPr>
          <w:p w14:paraId="4B07B291" w14:textId="013621E0" w:rsidR="0009325D" w:rsidRPr="00EC2013" w:rsidRDefault="0009325D" w:rsidP="00C634AF">
            <w:pPr>
              <w:pStyle w:val="Titre2"/>
              <w:rPr>
                <w:rFonts w:ascii="Calibri Light" w:hAnsi="Calibri Light" w:cs="Calibri Light"/>
                <w:bCs/>
                <w:caps/>
                <w:smallCaps w:val="0"/>
                <w:sz w:val="20"/>
              </w:rPr>
            </w:pPr>
            <w:r w:rsidRPr="00EC2013">
              <w:rPr>
                <w:rFonts w:ascii="Calibri Light" w:hAnsi="Calibri Light" w:cs="Calibri Light"/>
                <w:bCs/>
                <w:caps/>
                <w:smallCaps w:val="0"/>
                <w:sz w:val="20"/>
              </w:rPr>
              <w:t>BTS N</w:t>
            </w:r>
            <w:r w:rsidR="004F3464">
              <w:rPr>
                <w:rFonts w:ascii="Calibri Light" w:hAnsi="Calibri Light" w:cs="Calibri Light"/>
                <w:bCs/>
                <w:caps/>
                <w:smallCaps w:val="0"/>
                <w:sz w:val="20"/>
              </w:rPr>
              <w:t>É</w:t>
            </w:r>
            <w:r w:rsidRPr="00EC2013">
              <w:rPr>
                <w:rFonts w:ascii="Calibri Light" w:hAnsi="Calibri Light" w:cs="Calibri Light"/>
                <w:bCs/>
                <w:caps/>
                <w:smallCaps w:val="0"/>
                <w:sz w:val="20"/>
              </w:rPr>
              <w:t xml:space="preserve">gociation et </w:t>
            </w:r>
            <w:r w:rsidR="00427B21" w:rsidRPr="00EC2013">
              <w:rPr>
                <w:rFonts w:ascii="Calibri Light" w:hAnsi="Calibri Light" w:cs="Calibri Light"/>
                <w:bCs/>
                <w:caps/>
                <w:smallCaps w:val="0"/>
                <w:sz w:val="20"/>
              </w:rPr>
              <w:t>D</w:t>
            </w:r>
            <w:r w:rsidRPr="00EC2013">
              <w:rPr>
                <w:rFonts w:ascii="Calibri Light" w:hAnsi="Calibri Light" w:cs="Calibri Light"/>
                <w:bCs/>
                <w:caps/>
                <w:smallCaps w:val="0"/>
                <w:sz w:val="20"/>
              </w:rPr>
              <w:t>igitalisation de la Relation Client</w:t>
            </w:r>
          </w:p>
          <w:p w14:paraId="015A444A" w14:textId="77777777" w:rsidR="0009325D" w:rsidRPr="00EC2013" w:rsidRDefault="0009325D" w:rsidP="00C634AF">
            <w:pPr>
              <w:pStyle w:val="Titre2"/>
              <w:rPr>
                <w:rFonts w:ascii="Calibri Light" w:hAnsi="Calibri Light" w:cs="Calibri Light"/>
                <w:bCs/>
                <w:caps/>
                <w:smallCaps w:val="0"/>
                <w:sz w:val="20"/>
              </w:rPr>
            </w:pPr>
            <w:r w:rsidRPr="00EC2013">
              <w:rPr>
                <w:rFonts w:ascii="Calibri Light" w:hAnsi="Calibri Light" w:cs="Calibri Light"/>
                <w:bCs/>
                <w:caps/>
                <w:smallCaps w:val="0"/>
                <w:sz w:val="20"/>
              </w:rPr>
              <w:t xml:space="preserve">Session </w:t>
            </w:r>
            <w:r w:rsidR="00EC2013" w:rsidRPr="00EC2013">
              <w:rPr>
                <w:rFonts w:ascii="Calibri Light" w:hAnsi="Calibri Light" w:cs="Calibri Light"/>
                <w:caps/>
                <w:smallCaps w:val="0"/>
                <w:sz w:val="20"/>
                <w:vertAlign w:val="subscript"/>
                <w:lang w:val="en-GB"/>
              </w:rPr>
              <w:t>…………</w:t>
            </w:r>
          </w:p>
        </w:tc>
      </w:tr>
      <w:tr w:rsidR="0009325D" w:rsidRPr="002A31B0" w14:paraId="1287BF55" w14:textId="77777777" w:rsidTr="00282EC0">
        <w:tc>
          <w:tcPr>
            <w:tcW w:w="5000" w:type="pct"/>
            <w:gridSpan w:val="5"/>
          </w:tcPr>
          <w:p w14:paraId="6980F018" w14:textId="63E8233C" w:rsidR="0009325D" w:rsidRPr="00EC2013" w:rsidRDefault="0009325D" w:rsidP="00C634AF">
            <w:pPr>
              <w:pStyle w:val="Titre2"/>
              <w:rPr>
                <w:rFonts w:ascii="Calibri Light" w:hAnsi="Calibri Light" w:cs="Calibri Light"/>
                <w:caps/>
                <w:smallCaps w:val="0"/>
                <w:sz w:val="20"/>
              </w:rPr>
            </w:pPr>
            <w:r w:rsidRPr="00EC2013">
              <w:rPr>
                <w:rFonts w:ascii="Calibri Light" w:hAnsi="Calibri Light" w:cs="Calibri Light"/>
                <w:caps/>
                <w:smallCaps w:val="0"/>
                <w:sz w:val="20"/>
              </w:rPr>
              <w:t>E4 – Relation Client et N</w:t>
            </w:r>
            <w:r w:rsidR="004F3464">
              <w:rPr>
                <w:rFonts w:ascii="Calibri Light" w:hAnsi="Calibri Light" w:cs="Calibri Light"/>
                <w:caps/>
                <w:smallCaps w:val="0"/>
                <w:sz w:val="20"/>
              </w:rPr>
              <w:t>É</w:t>
            </w:r>
            <w:r w:rsidRPr="00EC2013">
              <w:rPr>
                <w:rFonts w:ascii="Calibri Light" w:hAnsi="Calibri Light" w:cs="Calibri Light"/>
                <w:caps/>
                <w:smallCaps w:val="0"/>
                <w:sz w:val="20"/>
              </w:rPr>
              <w:t>gociation Vente</w:t>
            </w:r>
          </w:p>
        </w:tc>
      </w:tr>
      <w:tr w:rsidR="000C0F4D" w:rsidRPr="002A31B0" w14:paraId="461D7C03" w14:textId="77777777" w:rsidTr="00816395">
        <w:tc>
          <w:tcPr>
            <w:tcW w:w="1379" w:type="pct"/>
            <w:gridSpan w:val="2"/>
            <w:vAlign w:val="center"/>
          </w:tcPr>
          <w:p w14:paraId="7CC3E7F5" w14:textId="77777777" w:rsidR="000C0F4D" w:rsidRPr="002A31B0" w:rsidRDefault="000C0F4D" w:rsidP="007D457D">
            <w:pPr>
              <w:ind w:right="1134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N° :</w:t>
            </w:r>
          </w:p>
        </w:tc>
        <w:tc>
          <w:tcPr>
            <w:tcW w:w="1762" w:type="pct"/>
          </w:tcPr>
          <w:p w14:paraId="02A6982B" w14:textId="15B13E05" w:rsidR="000C0F4D" w:rsidRPr="002A31B0" w:rsidRDefault="00B51854" w:rsidP="007D457D">
            <w:pPr>
              <w:ind w:right="246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021F0">
              <w:rPr>
                <w:rFonts w:cs="Arial"/>
                <w:sz w:val="24"/>
                <w:szCs w:val="20"/>
              </w:rPr>
              <w:sym w:font="Wingdings" w:char="F0A1"/>
            </w:r>
            <w:r w:rsidR="000C0F4D"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Négociation Vente et Accompagnement de la Relation Client</w:t>
            </w:r>
          </w:p>
        </w:tc>
        <w:tc>
          <w:tcPr>
            <w:tcW w:w="1859" w:type="pct"/>
            <w:gridSpan w:val="2"/>
          </w:tcPr>
          <w:p w14:paraId="4C286E54" w14:textId="13080367" w:rsidR="000C0F4D" w:rsidRPr="002A31B0" w:rsidRDefault="00B51854" w:rsidP="00E327DB">
            <w:pPr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021F0">
              <w:rPr>
                <w:rFonts w:cs="Arial"/>
                <w:sz w:val="24"/>
                <w:szCs w:val="20"/>
              </w:rPr>
              <w:sym w:font="Wingdings" w:char="F0A1"/>
            </w:r>
            <w:r w:rsidR="007D457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  <w:r w:rsidR="000C0F4D"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Organisation et Animation d’un Evènement commercial </w:t>
            </w:r>
          </w:p>
        </w:tc>
      </w:tr>
      <w:tr w:rsidR="00C634AF" w:rsidRPr="002A31B0" w14:paraId="3D501C06" w14:textId="77777777" w:rsidTr="00282EC0">
        <w:trPr>
          <w:trHeight w:val="461"/>
        </w:trPr>
        <w:tc>
          <w:tcPr>
            <w:tcW w:w="5000" w:type="pct"/>
            <w:gridSpan w:val="5"/>
            <w:vAlign w:val="center"/>
          </w:tcPr>
          <w:p w14:paraId="742B545B" w14:textId="77777777" w:rsidR="00C634AF" w:rsidRPr="002A31B0" w:rsidRDefault="00C634AF" w:rsidP="00E06AAF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TITRE :</w:t>
            </w:r>
          </w:p>
        </w:tc>
      </w:tr>
      <w:tr w:rsidR="007D457D" w:rsidRPr="002A31B0" w14:paraId="617E7040" w14:textId="77777777" w:rsidTr="00816395">
        <w:trPr>
          <w:trHeight w:val="492"/>
        </w:trPr>
        <w:tc>
          <w:tcPr>
            <w:tcW w:w="1379" w:type="pct"/>
            <w:gridSpan w:val="2"/>
            <w:vAlign w:val="center"/>
          </w:tcPr>
          <w:p w14:paraId="454FDA7C" w14:textId="77777777" w:rsidR="007D457D" w:rsidRPr="002A31B0" w:rsidRDefault="007D457D" w:rsidP="00E06AAF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Nom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 :</w:t>
            </w:r>
          </w:p>
        </w:tc>
        <w:tc>
          <w:tcPr>
            <w:tcW w:w="1762" w:type="pct"/>
            <w:vAlign w:val="center"/>
          </w:tcPr>
          <w:p w14:paraId="237DABC1" w14:textId="77777777" w:rsidR="007D457D" w:rsidRPr="002A31B0" w:rsidRDefault="007D457D" w:rsidP="00E06AAF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Prénom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 : </w:t>
            </w:r>
          </w:p>
        </w:tc>
        <w:tc>
          <w:tcPr>
            <w:tcW w:w="1859" w:type="pct"/>
            <w:gridSpan w:val="2"/>
            <w:vAlign w:val="center"/>
          </w:tcPr>
          <w:p w14:paraId="2732C363" w14:textId="77777777" w:rsidR="007D457D" w:rsidRPr="002A31B0" w:rsidRDefault="007D457D" w:rsidP="00E06AAF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N° Candidat :</w:t>
            </w:r>
          </w:p>
        </w:tc>
      </w:tr>
      <w:tr w:rsidR="00357874" w:rsidRPr="002A31B0" w14:paraId="3C99F987" w14:textId="77777777" w:rsidTr="003F746A">
        <w:trPr>
          <w:trHeight w:val="249"/>
        </w:trPr>
        <w:tc>
          <w:tcPr>
            <w:tcW w:w="5000" w:type="pct"/>
            <w:gridSpan w:val="5"/>
            <w:shd w:val="clear" w:color="auto" w:fill="A6A6A6" w:themeFill="background1" w:themeFillShade="A6"/>
          </w:tcPr>
          <w:p w14:paraId="4AA5256F" w14:textId="22E8E475" w:rsidR="00357874" w:rsidRPr="009B6D04" w:rsidRDefault="00357874" w:rsidP="00C634AF">
            <w:pPr>
              <w:pStyle w:val="Titre2"/>
              <w:rPr>
                <w:rFonts w:ascii="Calibri Light" w:hAnsi="Calibri Light" w:cs="Calibri Light"/>
                <w:caps/>
                <w:smallCaps w:val="0"/>
                <w:sz w:val="20"/>
              </w:rPr>
            </w:pPr>
            <w:r w:rsidRPr="009B6D04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Cadre </w:t>
            </w:r>
            <w:r w:rsidR="00EA7E1A" w:rsidRPr="00947E5C">
              <w:rPr>
                <w:rFonts w:ascii="Calibri Light" w:hAnsi="Calibri Light" w:cs="Calibri Light"/>
                <w:caps/>
                <w:smallCaps w:val="0"/>
                <w:sz w:val="20"/>
              </w:rPr>
              <w:t>de l’activit</w:t>
            </w:r>
            <w:r w:rsidR="004F3464">
              <w:rPr>
                <w:rFonts w:ascii="Calibri Light" w:hAnsi="Calibri Light" w:cs="Calibri Light"/>
                <w:caps/>
                <w:smallCaps w:val="0"/>
                <w:sz w:val="20"/>
              </w:rPr>
              <w:t>É</w:t>
            </w:r>
          </w:p>
        </w:tc>
      </w:tr>
      <w:tr w:rsidR="00357874" w:rsidRPr="002A31B0" w14:paraId="785B639C" w14:textId="77777777" w:rsidTr="00816395">
        <w:trPr>
          <w:trHeight w:val="243"/>
        </w:trPr>
        <w:tc>
          <w:tcPr>
            <w:tcW w:w="1379" w:type="pct"/>
            <w:gridSpan w:val="2"/>
            <w:vAlign w:val="center"/>
          </w:tcPr>
          <w:p w14:paraId="7A068096" w14:textId="77777777" w:rsidR="00357874" w:rsidRPr="002A31B0" w:rsidRDefault="00357874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Nom de l’organisation </w:t>
            </w:r>
          </w:p>
        </w:tc>
        <w:tc>
          <w:tcPr>
            <w:tcW w:w="3621" w:type="pct"/>
            <w:gridSpan w:val="3"/>
          </w:tcPr>
          <w:p w14:paraId="668004CF" w14:textId="77777777" w:rsidR="00357874" w:rsidRPr="002A31B0" w:rsidRDefault="00357874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58455F07" w14:textId="77777777" w:rsidR="00C634AF" w:rsidRPr="002A31B0" w:rsidRDefault="00C634AF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282EC0" w:rsidRPr="002A31B0" w14:paraId="101F9AC6" w14:textId="77777777" w:rsidTr="00816395">
        <w:trPr>
          <w:trHeight w:val="479"/>
        </w:trPr>
        <w:tc>
          <w:tcPr>
            <w:tcW w:w="1379" w:type="pct"/>
            <w:gridSpan w:val="2"/>
            <w:vAlign w:val="center"/>
          </w:tcPr>
          <w:p w14:paraId="6509503B" w14:textId="77777777" w:rsidR="00282EC0" w:rsidRPr="00193716" w:rsidRDefault="00282EC0" w:rsidP="00282EC0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Adresse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/code postal/ville</w:t>
            </w:r>
          </w:p>
        </w:tc>
        <w:tc>
          <w:tcPr>
            <w:tcW w:w="3621" w:type="pct"/>
            <w:gridSpan w:val="3"/>
            <w:vAlign w:val="center"/>
          </w:tcPr>
          <w:p w14:paraId="3157CB50" w14:textId="77777777" w:rsidR="00282EC0" w:rsidRPr="00193716" w:rsidRDefault="00282EC0" w:rsidP="00282EC0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357874" w:rsidRPr="002A31B0" w14:paraId="06A45047" w14:textId="77777777" w:rsidTr="00816395">
        <w:trPr>
          <w:trHeight w:val="243"/>
        </w:trPr>
        <w:tc>
          <w:tcPr>
            <w:tcW w:w="1379" w:type="pct"/>
            <w:gridSpan w:val="2"/>
            <w:vAlign w:val="center"/>
          </w:tcPr>
          <w:p w14:paraId="2781682F" w14:textId="77777777" w:rsidR="00357874" w:rsidRPr="002A31B0" w:rsidRDefault="00747105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Type de Structure</w:t>
            </w:r>
          </w:p>
        </w:tc>
        <w:tc>
          <w:tcPr>
            <w:tcW w:w="3621" w:type="pct"/>
            <w:gridSpan w:val="3"/>
          </w:tcPr>
          <w:p w14:paraId="2A86AD24" w14:textId="77777777" w:rsidR="00357874" w:rsidRPr="002A31B0" w:rsidRDefault="00357874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0BACFE4C" w14:textId="77777777" w:rsidR="00C634AF" w:rsidRPr="002A31B0" w:rsidRDefault="00C634AF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357874" w:rsidRPr="002A31B0" w14:paraId="7E484B8F" w14:textId="77777777" w:rsidTr="00816395">
        <w:trPr>
          <w:trHeight w:val="243"/>
        </w:trPr>
        <w:tc>
          <w:tcPr>
            <w:tcW w:w="1379" w:type="pct"/>
            <w:gridSpan w:val="2"/>
            <w:vAlign w:val="center"/>
          </w:tcPr>
          <w:p w14:paraId="68A85CC7" w14:textId="77777777" w:rsidR="00357874" w:rsidRPr="002A31B0" w:rsidRDefault="00747105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Offre commerciale</w:t>
            </w:r>
            <w:r w:rsidR="001E59D9" w:rsidRPr="001E59D9">
              <w:rPr>
                <w:rFonts w:ascii="Calibri Light" w:hAnsi="Calibri Light" w:cs="Calibri Light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621" w:type="pct"/>
            <w:gridSpan w:val="3"/>
          </w:tcPr>
          <w:p w14:paraId="1DFC25D9" w14:textId="77777777" w:rsidR="00357874" w:rsidRPr="002A31B0" w:rsidRDefault="00357874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6D44AA5B" w14:textId="77777777" w:rsidR="00747105" w:rsidRPr="002A31B0" w:rsidRDefault="00747105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357874" w:rsidRPr="002A31B0" w14:paraId="78D2C9B8" w14:textId="77777777" w:rsidTr="00816395">
        <w:trPr>
          <w:trHeight w:val="243"/>
        </w:trPr>
        <w:tc>
          <w:tcPr>
            <w:tcW w:w="1379" w:type="pct"/>
            <w:gridSpan w:val="2"/>
            <w:vAlign w:val="center"/>
          </w:tcPr>
          <w:p w14:paraId="3687995F" w14:textId="77777777" w:rsidR="00357874" w:rsidRPr="002A31B0" w:rsidRDefault="00747105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1E59D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Typ</w:t>
            </w:r>
            <w:r w:rsidR="001E59D9" w:rsidRPr="001E59D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e(s)</w:t>
            </w:r>
            <w:r w:rsidRPr="001E59D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de </w:t>
            </w:r>
            <w:r w:rsidR="001E59D9" w:rsidRPr="001E59D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</w:t>
            </w:r>
            <w:r w:rsidR="00357874" w:rsidRPr="001E59D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lient</w:t>
            </w:r>
            <w:r w:rsidR="001E59D9" w:rsidRPr="001E59D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(s)</w:t>
            </w:r>
          </w:p>
        </w:tc>
        <w:tc>
          <w:tcPr>
            <w:tcW w:w="3621" w:type="pct"/>
            <w:gridSpan w:val="3"/>
          </w:tcPr>
          <w:p w14:paraId="0B13A50F" w14:textId="77777777" w:rsidR="00357874" w:rsidRPr="002A31B0" w:rsidRDefault="00357874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0BAFF83C" w14:textId="77777777" w:rsidR="00C634AF" w:rsidRPr="002A31B0" w:rsidRDefault="00C634AF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C634AF" w:rsidRPr="002A31B0" w14:paraId="16EAD737" w14:textId="77777777" w:rsidTr="00816395">
        <w:trPr>
          <w:trHeight w:val="243"/>
        </w:trPr>
        <w:tc>
          <w:tcPr>
            <w:tcW w:w="1379" w:type="pct"/>
            <w:gridSpan w:val="2"/>
            <w:vAlign w:val="center"/>
          </w:tcPr>
          <w:p w14:paraId="49919353" w14:textId="77777777" w:rsidR="00C634AF" w:rsidRPr="002A31B0" w:rsidRDefault="00C634AF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Méthodes de Vente</w:t>
            </w:r>
          </w:p>
        </w:tc>
        <w:tc>
          <w:tcPr>
            <w:tcW w:w="3621" w:type="pct"/>
            <w:gridSpan w:val="3"/>
          </w:tcPr>
          <w:p w14:paraId="70CDBE2D" w14:textId="77777777" w:rsidR="00C634AF" w:rsidRPr="002A31B0" w:rsidRDefault="00C634AF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2005BB30" w14:textId="77777777" w:rsidR="00747105" w:rsidRPr="002A31B0" w:rsidRDefault="00747105" w:rsidP="00357874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B56217" w:rsidRPr="002A31B0" w14:paraId="5458E4CA" w14:textId="77777777" w:rsidTr="003F746A">
        <w:tc>
          <w:tcPr>
            <w:tcW w:w="5000" w:type="pct"/>
            <w:gridSpan w:val="5"/>
            <w:shd w:val="clear" w:color="auto" w:fill="A6A6A6" w:themeFill="background1" w:themeFillShade="A6"/>
          </w:tcPr>
          <w:p w14:paraId="4A4F03FD" w14:textId="670DA2A1" w:rsidR="00B56217" w:rsidRPr="009B6D04" w:rsidRDefault="000C0F4D" w:rsidP="00EA7E1A">
            <w:pPr>
              <w:pStyle w:val="Titre2"/>
              <w:rPr>
                <w:rFonts w:ascii="Calibri Light" w:hAnsi="Calibri Light" w:cs="Calibri Light"/>
                <w:caps/>
                <w:smallCaps w:val="0"/>
                <w:sz w:val="20"/>
              </w:rPr>
            </w:pPr>
            <w:r w:rsidRPr="00947E5C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Analyse </w:t>
            </w:r>
            <w:r w:rsidR="001E59D9" w:rsidRPr="00947E5C">
              <w:rPr>
                <w:rFonts w:ascii="Calibri Light" w:hAnsi="Calibri Light" w:cs="Calibri Light"/>
                <w:caps/>
                <w:smallCaps w:val="0"/>
                <w:sz w:val="20"/>
              </w:rPr>
              <w:t>de l’activit</w:t>
            </w:r>
            <w:r w:rsidR="004F3464">
              <w:rPr>
                <w:rFonts w:ascii="Calibri Light" w:hAnsi="Calibri Light" w:cs="Calibri Light"/>
                <w:caps/>
                <w:smallCaps w:val="0"/>
                <w:sz w:val="20"/>
              </w:rPr>
              <w:t>É</w:t>
            </w:r>
            <w:r w:rsidR="00947E5C" w:rsidRPr="00947E5C">
              <w:rPr>
                <w:rFonts w:ascii="Calibri Light" w:hAnsi="Calibri Light" w:cs="Calibri Light"/>
                <w:caps/>
                <w:smallCaps w:val="0"/>
                <w:sz w:val="20"/>
              </w:rPr>
              <w:t xml:space="preserve"> </w:t>
            </w:r>
          </w:p>
        </w:tc>
      </w:tr>
      <w:tr w:rsidR="00747105" w:rsidRPr="002A31B0" w14:paraId="6D017C98" w14:textId="77777777" w:rsidTr="00816395">
        <w:tc>
          <w:tcPr>
            <w:tcW w:w="1127" w:type="pct"/>
          </w:tcPr>
          <w:p w14:paraId="182FAC4F" w14:textId="77777777" w:rsidR="00747105" w:rsidRDefault="00747105" w:rsidP="001E59D9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Date(s)</w:t>
            </w:r>
            <w:r w:rsidR="001E59D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 : </w:t>
            </w:r>
          </w:p>
          <w:p w14:paraId="714DF817" w14:textId="49608DE0" w:rsidR="00816395" w:rsidRPr="002A31B0" w:rsidRDefault="00816395" w:rsidP="001E59D9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3873" w:type="pct"/>
            <w:gridSpan w:val="4"/>
          </w:tcPr>
          <w:p w14:paraId="57337AF9" w14:textId="77777777" w:rsidR="00747105" w:rsidRPr="002A31B0" w:rsidRDefault="0007100E" w:rsidP="001E59D9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Lieu de </w:t>
            </w:r>
            <w:r w:rsidR="001E59D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l’activité :</w:t>
            </w:r>
          </w:p>
        </w:tc>
      </w:tr>
      <w:tr w:rsidR="0007100E" w:rsidRPr="002A31B0" w14:paraId="302B09B7" w14:textId="77777777" w:rsidTr="00816395">
        <w:trPr>
          <w:trHeight w:val="536"/>
        </w:trPr>
        <w:tc>
          <w:tcPr>
            <w:tcW w:w="1127" w:type="pct"/>
            <w:vAlign w:val="center"/>
          </w:tcPr>
          <w:p w14:paraId="6D15C0C3" w14:textId="1555C02D" w:rsidR="0007100E" w:rsidRPr="0007100E" w:rsidRDefault="00816395" w:rsidP="007D457D">
            <w:pPr>
              <w:ind w:right="-108"/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Historique/Problématique</w:t>
            </w:r>
            <w:r w:rsidR="0007100E" w:rsidRPr="002A31B0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de </w:t>
            </w:r>
            <w:r w:rsidR="001E59D9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l’activité</w:t>
            </w:r>
          </w:p>
        </w:tc>
        <w:tc>
          <w:tcPr>
            <w:tcW w:w="3873" w:type="pct"/>
            <w:gridSpan w:val="4"/>
          </w:tcPr>
          <w:p w14:paraId="57FC7670" w14:textId="77777777" w:rsidR="0007100E" w:rsidRDefault="0007100E" w:rsidP="0007100E">
            <w:pPr>
              <w:ind w:right="-108"/>
              <w:jc w:val="left"/>
              <w:rPr>
                <w:rFonts w:ascii="Calibri Light" w:hAnsi="Calibri Light" w:cs="Calibri Light"/>
                <w:b/>
                <w:strike/>
                <w:sz w:val="20"/>
                <w:szCs w:val="20"/>
              </w:rPr>
            </w:pPr>
          </w:p>
          <w:p w14:paraId="60CB443C" w14:textId="74B07F88" w:rsidR="00816395" w:rsidRDefault="00816395" w:rsidP="0007100E">
            <w:pPr>
              <w:ind w:right="-108"/>
              <w:jc w:val="left"/>
              <w:rPr>
                <w:rFonts w:ascii="Calibri Light" w:hAnsi="Calibri Light" w:cs="Calibri Light"/>
                <w:b/>
                <w:strike/>
                <w:sz w:val="20"/>
                <w:szCs w:val="20"/>
              </w:rPr>
            </w:pPr>
          </w:p>
          <w:p w14:paraId="32198882" w14:textId="77777777" w:rsidR="00816395" w:rsidRDefault="00816395" w:rsidP="0007100E">
            <w:pPr>
              <w:ind w:right="-108"/>
              <w:jc w:val="left"/>
              <w:rPr>
                <w:rFonts w:ascii="Calibri Light" w:hAnsi="Calibri Light" w:cs="Calibri Light"/>
                <w:b/>
                <w:strike/>
                <w:sz w:val="20"/>
                <w:szCs w:val="20"/>
              </w:rPr>
            </w:pPr>
          </w:p>
          <w:p w14:paraId="7690E841" w14:textId="0B5897FC" w:rsidR="00816395" w:rsidRPr="002A31B0" w:rsidRDefault="00816395" w:rsidP="0007100E">
            <w:pPr>
              <w:ind w:right="-108"/>
              <w:jc w:val="left"/>
              <w:rPr>
                <w:rFonts w:ascii="Calibri Light" w:hAnsi="Calibri Light" w:cs="Calibri Light"/>
                <w:b/>
                <w:strike/>
                <w:sz w:val="20"/>
                <w:szCs w:val="20"/>
              </w:rPr>
            </w:pPr>
          </w:p>
        </w:tc>
      </w:tr>
      <w:tr w:rsidR="00816395" w:rsidRPr="002A31B0" w14:paraId="5968F475" w14:textId="77777777" w:rsidTr="00816395">
        <w:trPr>
          <w:trHeight w:val="567"/>
        </w:trPr>
        <w:tc>
          <w:tcPr>
            <w:tcW w:w="1127" w:type="pct"/>
            <w:vAlign w:val="center"/>
          </w:tcPr>
          <w:p w14:paraId="7E206DF2" w14:textId="5EA6BA15" w:rsidR="00816395" w:rsidRPr="002A31B0" w:rsidRDefault="00816395" w:rsidP="001E59D9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sz w:val="20"/>
                <w:szCs w:val="20"/>
              </w:rPr>
              <w:t>Acteurs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concernés (statuts/rôles/motivations)</w:t>
            </w:r>
          </w:p>
        </w:tc>
        <w:tc>
          <w:tcPr>
            <w:tcW w:w="3873" w:type="pct"/>
            <w:gridSpan w:val="4"/>
          </w:tcPr>
          <w:p w14:paraId="7EE445B3" w14:textId="77777777" w:rsidR="00816395" w:rsidRDefault="00816395" w:rsidP="0007100E">
            <w:pPr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047AC3A7" w14:textId="18969FB2" w:rsidR="00816395" w:rsidRDefault="00816395" w:rsidP="0007100E">
            <w:pPr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579398B" w14:textId="76A16714" w:rsidR="00816395" w:rsidRDefault="00816395" w:rsidP="0007100E">
            <w:pPr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28FC6573" w14:textId="77777777" w:rsidR="00816395" w:rsidRDefault="00816395" w:rsidP="0007100E">
            <w:pPr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4995545" w14:textId="1652E07C" w:rsidR="00816395" w:rsidRPr="002A31B0" w:rsidRDefault="00816395" w:rsidP="0007100E">
            <w:pPr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9B6D04" w:rsidRPr="002A31B0" w14:paraId="770DA89D" w14:textId="77777777" w:rsidTr="003F746A">
        <w:trPr>
          <w:trHeight w:val="203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1BAA806D" w14:textId="0F9882F1" w:rsidR="009B6D04" w:rsidRPr="004F3464" w:rsidRDefault="009B6D04" w:rsidP="009B6D04">
            <w:pPr>
              <w:rPr>
                <w:rFonts w:ascii="Calibri Light" w:hAnsi="Calibri Light" w:cs="Calibri Light"/>
                <w:b/>
                <w:caps/>
                <w:sz w:val="20"/>
                <w:szCs w:val="20"/>
              </w:rPr>
            </w:pPr>
            <w:r w:rsidRPr="004F3464">
              <w:rPr>
                <w:rFonts w:ascii="Calibri Light" w:hAnsi="Calibri Light" w:cs="Calibri Light"/>
                <w:b/>
                <w:caps/>
                <w:sz w:val="20"/>
                <w:szCs w:val="20"/>
              </w:rPr>
              <w:t>D</w:t>
            </w:r>
            <w:r w:rsidR="004F3464">
              <w:rPr>
                <w:rFonts w:ascii="Calibri Light" w:hAnsi="Calibri Light" w:cs="Calibri Light"/>
                <w:b/>
                <w:caps/>
                <w:sz w:val="20"/>
                <w:szCs w:val="20"/>
              </w:rPr>
              <w:t>É</w:t>
            </w:r>
            <w:r w:rsidRPr="004F3464">
              <w:rPr>
                <w:rFonts w:ascii="Calibri Light" w:hAnsi="Calibri Light" w:cs="Calibri Light"/>
                <w:b/>
                <w:caps/>
                <w:sz w:val="20"/>
                <w:szCs w:val="20"/>
              </w:rPr>
              <w:t>roulement de l’activit</w:t>
            </w:r>
            <w:r w:rsidR="004F3464">
              <w:rPr>
                <w:rFonts w:ascii="Calibri Light" w:hAnsi="Calibri Light" w:cs="Calibri Light"/>
                <w:b/>
                <w:caps/>
                <w:sz w:val="20"/>
                <w:szCs w:val="20"/>
              </w:rPr>
              <w:t>É</w:t>
            </w:r>
          </w:p>
        </w:tc>
      </w:tr>
      <w:tr w:rsidR="009B6D04" w:rsidRPr="002A31B0" w14:paraId="07B38636" w14:textId="77777777" w:rsidTr="00816395">
        <w:trPr>
          <w:trHeight w:val="279"/>
        </w:trPr>
        <w:tc>
          <w:tcPr>
            <w:tcW w:w="3988" w:type="pct"/>
            <w:gridSpan w:val="4"/>
            <w:vAlign w:val="center"/>
          </w:tcPr>
          <w:p w14:paraId="620A9920" w14:textId="77777777" w:rsidR="009B6D04" w:rsidRPr="002A31B0" w:rsidRDefault="009B6D04" w:rsidP="009B6D04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Phases</w:t>
            </w:r>
          </w:p>
        </w:tc>
        <w:tc>
          <w:tcPr>
            <w:tcW w:w="1012" w:type="pct"/>
            <w:vAlign w:val="center"/>
          </w:tcPr>
          <w:p w14:paraId="4BA157D6" w14:textId="77777777" w:rsidR="009B6D04" w:rsidRPr="002A31B0" w:rsidRDefault="009B6D04" w:rsidP="009B6D04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Outils mobilisés</w:t>
            </w:r>
          </w:p>
        </w:tc>
      </w:tr>
      <w:tr w:rsidR="009B6D04" w:rsidRPr="002A31B0" w14:paraId="58472F4C" w14:textId="77777777" w:rsidTr="00816395">
        <w:trPr>
          <w:trHeight w:val="454"/>
        </w:trPr>
        <w:tc>
          <w:tcPr>
            <w:tcW w:w="3988" w:type="pct"/>
            <w:gridSpan w:val="4"/>
            <w:vAlign w:val="center"/>
          </w:tcPr>
          <w:p w14:paraId="0D307473" w14:textId="77777777" w:rsidR="009B6D04" w:rsidRDefault="009B6D04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6F02769" w14:textId="77777777" w:rsidR="009B6D04" w:rsidRDefault="009B6D04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624B380" w14:textId="77777777" w:rsidR="009B6D04" w:rsidRDefault="009B6D04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906EC80" w14:textId="77777777" w:rsidR="009B6D04" w:rsidRDefault="009B6D04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39ABAA6A" w14:textId="77777777" w:rsidR="009B6D04" w:rsidRDefault="009B6D04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09B57C07" w14:textId="75CCB7ED" w:rsidR="009B6D04" w:rsidRDefault="009B6D04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49B9066B" w14:textId="5A381282" w:rsidR="00816395" w:rsidRDefault="00816395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342AE4B0" w14:textId="6C93F725" w:rsidR="00816395" w:rsidRDefault="00816395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037D4406" w14:textId="77A75E23" w:rsidR="00816395" w:rsidRDefault="00816395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AD35B40" w14:textId="77777777" w:rsidR="00816395" w:rsidRDefault="00816395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1A7CA325" w14:textId="77777777" w:rsidR="00282EC0" w:rsidRDefault="00282EC0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3A8B850E" w14:textId="77777777" w:rsidR="00282EC0" w:rsidRPr="002A31B0" w:rsidRDefault="00282EC0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1012" w:type="pct"/>
            <w:vAlign w:val="center"/>
          </w:tcPr>
          <w:p w14:paraId="157C2FEC" w14:textId="77777777" w:rsidR="009B6D04" w:rsidRPr="002A31B0" w:rsidRDefault="009B6D04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747105" w:rsidRPr="002A31B0" w14:paraId="03A2D13B" w14:textId="77777777" w:rsidTr="00F46C4E">
        <w:trPr>
          <w:trHeight w:val="1089"/>
        </w:trPr>
        <w:tc>
          <w:tcPr>
            <w:tcW w:w="1127" w:type="pct"/>
            <w:vAlign w:val="center"/>
          </w:tcPr>
          <w:p w14:paraId="3DEE6A26" w14:textId="77777777" w:rsidR="00747105" w:rsidRPr="002A31B0" w:rsidRDefault="00747105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2A31B0">
              <w:rPr>
                <w:rFonts w:ascii="Calibri Light" w:hAnsi="Calibri Light" w:cs="Calibri Light"/>
                <w:b/>
                <w:sz w:val="20"/>
                <w:szCs w:val="20"/>
              </w:rPr>
              <w:t>Résultats</w:t>
            </w:r>
          </w:p>
        </w:tc>
        <w:tc>
          <w:tcPr>
            <w:tcW w:w="3873" w:type="pct"/>
            <w:gridSpan w:val="4"/>
          </w:tcPr>
          <w:p w14:paraId="7E6B1116" w14:textId="77777777" w:rsidR="00747105" w:rsidRPr="0007100E" w:rsidRDefault="00747105" w:rsidP="000C0F4D">
            <w:pPr>
              <w:jc w:val="left"/>
              <w:rPr>
                <w:rFonts w:ascii="Calibri Light" w:hAnsi="Calibri Light" w:cs="Calibri Light"/>
                <w:strike/>
                <w:sz w:val="20"/>
                <w:szCs w:val="20"/>
              </w:rPr>
            </w:pPr>
          </w:p>
          <w:p w14:paraId="6C7B7EA9" w14:textId="77777777" w:rsidR="00747105" w:rsidRPr="0007100E" w:rsidRDefault="00747105" w:rsidP="000C0F4D">
            <w:pPr>
              <w:jc w:val="left"/>
              <w:rPr>
                <w:rFonts w:ascii="Calibri Light" w:hAnsi="Calibri Light" w:cs="Calibri Light"/>
                <w:strike/>
                <w:sz w:val="20"/>
                <w:szCs w:val="20"/>
              </w:rPr>
            </w:pPr>
          </w:p>
          <w:p w14:paraId="58B71B65" w14:textId="77777777" w:rsidR="00764BE9" w:rsidRPr="0007100E" w:rsidRDefault="00764BE9" w:rsidP="000C0F4D">
            <w:pPr>
              <w:jc w:val="left"/>
              <w:rPr>
                <w:rFonts w:ascii="Calibri Light" w:hAnsi="Calibri Light" w:cs="Calibri Light"/>
                <w:strike/>
                <w:sz w:val="20"/>
                <w:szCs w:val="20"/>
              </w:rPr>
            </w:pPr>
          </w:p>
        </w:tc>
      </w:tr>
      <w:tr w:rsidR="00546328" w:rsidRPr="002A31B0" w14:paraId="25561ECD" w14:textId="77777777" w:rsidTr="00816395">
        <w:tc>
          <w:tcPr>
            <w:tcW w:w="1127" w:type="pct"/>
            <w:vAlign w:val="center"/>
          </w:tcPr>
          <w:p w14:paraId="18416841" w14:textId="77777777" w:rsidR="00546328" w:rsidRPr="002A31B0" w:rsidRDefault="00546328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Difficultés Rencontrées</w:t>
            </w:r>
          </w:p>
        </w:tc>
        <w:tc>
          <w:tcPr>
            <w:tcW w:w="3873" w:type="pct"/>
            <w:gridSpan w:val="4"/>
          </w:tcPr>
          <w:p w14:paraId="20493259" w14:textId="77777777" w:rsidR="00546328" w:rsidRDefault="00546328" w:rsidP="000C0F4D">
            <w:pPr>
              <w:jc w:val="left"/>
              <w:rPr>
                <w:rFonts w:ascii="Calibri Light" w:hAnsi="Calibri Light" w:cs="Calibri Light"/>
                <w:strike/>
                <w:sz w:val="20"/>
                <w:szCs w:val="20"/>
              </w:rPr>
            </w:pPr>
          </w:p>
          <w:p w14:paraId="331D44AB" w14:textId="77777777" w:rsidR="00546328" w:rsidRDefault="00546328" w:rsidP="000C0F4D">
            <w:pPr>
              <w:jc w:val="left"/>
              <w:rPr>
                <w:rFonts w:ascii="Calibri Light" w:hAnsi="Calibri Light" w:cs="Calibri Light"/>
                <w:strike/>
                <w:sz w:val="20"/>
                <w:szCs w:val="20"/>
              </w:rPr>
            </w:pPr>
          </w:p>
          <w:p w14:paraId="04E020C7" w14:textId="77777777" w:rsidR="00546328" w:rsidRPr="0007100E" w:rsidRDefault="00546328" w:rsidP="000C0F4D">
            <w:pPr>
              <w:jc w:val="left"/>
              <w:rPr>
                <w:rFonts w:ascii="Calibri Light" w:hAnsi="Calibri Light" w:cs="Calibri Light"/>
                <w:strike/>
                <w:sz w:val="20"/>
                <w:szCs w:val="20"/>
              </w:rPr>
            </w:pPr>
          </w:p>
        </w:tc>
      </w:tr>
    </w:tbl>
    <w:p w14:paraId="73E87443" w14:textId="77777777" w:rsidR="00546328" w:rsidRPr="009B6D04" w:rsidRDefault="009B6D04" w:rsidP="00947E5C">
      <w:pPr>
        <w:jc w:val="left"/>
        <w:rPr>
          <w:rFonts w:ascii="Calibri Light" w:hAnsi="Calibri Light" w:cs="Calibri Light"/>
          <w:b/>
          <w:sz w:val="20"/>
          <w:szCs w:val="20"/>
        </w:rPr>
      </w:pPr>
      <w:r w:rsidRPr="009B6D04">
        <w:rPr>
          <w:rFonts w:ascii="Calibri Light" w:hAnsi="Calibri Light" w:cs="Calibri Light"/>
          <w:b/>
          <w:sz w:val="20"/>
          <w:szCs w:val="20"/>
          <w:vertAlign w:val="superscript"/>
        </w:rPr>
        <w:t>1</w:t>
      </w:r>
      <w:r>
        <w:rPr>
          <w:rFonts w:ascii="Calibri Light" w:hAnsi="Calibri Light" w:cs="Calibri Light"/>
          <w:b/>
          <w:sz w:val="20"/>
          <w:szCs w:val="20"/>
        </w:rPr>
        <w:t xml:space="preserve"> </w:t>
      </w:r>
      <w:r w:rsidR="001E59D9" w:rsidRPr="009B6D04">
        <w:rPr>
          <w:rFonts w:ascii="Calibri Light" w:hAnsi="Calibri Light" w:cs="Calibri Light"/>
          <w:b/>
          <w:sz w:val="20"/>
          <w:szCs w:val="20"/>
        </w:rPr>
        <w:t>Annexes à joindre à la fiche</w:t>
      </w:r>
      <w:r>
        <w:rPr>
          <w:rFonts w:ascii="Calibri Light" w:hAnsi="Calibri Light" w:cs="Calibri Light"/>
          <w:b/>
          <w:sz w:val="20"/>
          <w:szCs w:val="20"/>
        </w:rPr>
        <w:br w:type="page"/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987"/>
        <w:gridCol w:w="1771"/>
        <w:gridCol w:w="1771"/>
        <w:gridCol w:w="991"/>
        <w:gridCol w:w="2552"/>
      </w:tblGrid>
      <w:tr w:rsidR="0009325D" w:rsidRPr="002A31B0" w14:paraId="0903BD98" w14:textId="77777777" w:rsidTr="003F746A">
        <w:tc>
          <w:tcPr>
            <w:tcW w:w="10627" w:type="dxa"/>
            <w:gridSpan w:val="6"/>
            <w:shd w:val="clear" w:color="auto" w:fill="A6A6A6" w:themeFill="background1" w:themeFillShade="A6"/>
          </w:tcPr>
          <w:p w14:paraId="37C12DB8" w14:textId="77777777" w:rsidR="0009325D" w:rsidRPr="00282EC0" w:rsidRDefault="007D457D" w:rsidP="00D447CD">
            <w:pPr>
              <w:rPr>
                <w:rFonts w:ascii="Calibri Light" w:hAnsi="Calibri Light" w:cs="Calibri Light"/>
                <w:caps/>
                <w:sz w:val="20"/>
                <w:szCs w:val="20"/>
              </w:rPr>
            </w:pPr>
            <w:r w:rsidRPr="00282EC0">
              <w:rPr>
                <w:rFonts w:ascii="Calibri Light" w:hAnsi="Calibri Light" w:cs="Calibri Light"/>
                <w:b/>
                <w:bCs/>
                <w:caps/>
                <w:sz w:val="20"/>
                <w:szCs w:val="20"/>
              </w:rPr>
              <w:lastRenderedPageBreak/>
              <w:t>Ciblage et Prospection</w:t>
            </w:r>
            <w:r w:rsidR="0009325D" w:rsidRPr="00282EC0">
              <w:rPr>
                <w:rFonts w:ascii="Calibri Light" w:hAnsi="Calibri Light" w:cs="Calibri Light"/>
                <w:b/>
                <w:bCs/>
                <w:caps/>
                <w:sz w:val="20"/>
                <w:szCs w:val="20"/>
              </w:rPr>
              <w:t xml:space="preserve"> </w:t>
            </w:r>
          </w:p>
        </w:tc>
      </w:tr>
      <w:tr w:rsidR="0007100E" w:rsidRPr="002A31B0" w14:paraId="2A7A1F97" w14:textId="77777777" w:rsidTr="00C313A3">
        <w:trPr>
          <w:trHeight w:val="879"/>
        </w:trPr>
        <w:tc>
          <w:tcPr>
            <w:tcW w:w="1555" w:type="dxa"/>
            <w:vAlign w:val="center"/>
          </w:tcPr>
          <w:p w14:paraId="6F8D2A36" w14:textId="77777777" w:rsidR="0007100E" w:rsidRPr="0007100E" w:rsidRDefault="007D457D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Démarche</w:t>
            </w:r>
          </w:p>
        </w:tc>
        <w:tc>
          <w:tcPr>
            <w:tcW w:w="9072" w:type="dxa"/>
            <w:gridSpan w:val="5"/>
          </w:tcPr>
          <w:p w14:paraId="15994A16" w14:textId="77777777" w:rsidR="0007100E" w:rsidRPr="00CE1E85" w:rsidRDefault="0007100E" w:rsidP="0007100E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4BBFA32" w14:textId="77777777" w:rsidR="00CE1E85" w:rsidRPr="00CE1E85" w:rsidRDefault="00CE1E85" w:rsidP="00C313A3">
            <w:pPr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07100E" w:rsidRPr="002A31B0" w14:paraId="65753FEF" w14:textId="77777777" w:rsidTr="00282EC0">
        <w:trPr>
          <w:trHeight w:val="283"/>
        </w:trPr>
        <w:tc>
          <w:tcPr>
            <w:tcW w:w="1555" w:type="dxa"/>
            <w:vAlign w:val="center"/>
          </w:tcPr>
          <w:p w14:paraId="2A1AAC03" w14:textId="77777777" w:rsidR="0007100E" w:rsidRPr="0007100E" w:rsidRDefault="007D457D" w:rsidP="007D457D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Objectifs fixés</w:t>
            </w:r>
            <w:r w:rsidR="0007100E" w:rsidRPr="0007100E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72" w:type="dxa"/>
            <w:gridSpan w:val="5"/>
          </w:tcPr>
          <w:p w14:paraId="5C45C5DB" w14:textId="77777777" w:rsidR="0007100E" w:rsidRDefault="0007100E" w:rsidP="00D34744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BC4496F" w14:textId="77777777" w:rsidR="00CE1E85" w:rsidRDefault="00CE1E85" w:rsidP="00D34744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442103A" w14:textId="77777777" w:rsidR="00CE1E85" w:rsidRPr="00CE1E85" w:rsidRDefault="00CE1E85" w:rsidP="00D34744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313A3" w:rsidRPr="002A31B0" w14:paraId="37384128" w14:textId="77777777" w:rsidTr="00C313A3">
        <w:trPr>
          <w:trHeight w:val="378"/>
        </w:trPr>
        <w:tc>
          <w:tcPr>
            <w:tcW w:w="8075" w:type="dxa"/>
            <w:gridSpan w:val="5"/>
            <w:vAlign w:val="center"/>
          </w:tcPr>
          <w:p w14:paraId="5E229CDF" w14:textId="77777777" w:rsidR="00C313A3" w:rsidRPr="00C313A3" w:rsidRDefault="00C313A3" w:rsidP="00C313A3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Activités réalisées</w:t>
            </w:r>
          </w:p>
        </w:tc>
        <w:tc>
          <w:tcPr>
            <w:tcW w:w="2552" w:type="dxa"/>
            <w:vAlign w:val="center"/>
          </w:tcPr>
          <w:p w14:paraId="70E90A2D" w14:textId="77777777" w:rsidR="00C313A3" w:rsidRPr="00C313A3" w:rsidRDefault="00C313A3" w:rsidP="00C313A3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313A3">
              <w:rPr>
                <w:rFonts w:ascii="Calibri Light" w:hAnsi="Calibri Light" w:cs="Calibri Light"/>
                <w:b/>
                <w:sz w:val="20"/>
                <w:szCs w:val="20"/>
              </w:rPr>
              <w:t>Outils mobilisés</w:t>
            </w:r>
          </w:p>
        </w:tc>
      </w:tr>
      <w:tr w:rsidR="00C313A3" w:rsidRPr="002A31B0" w14:paraId="1171A66C" w14:textId="77777777" w:rsidTr="00C313A3">
        <w:trPr>
          <w:trHeight w:val="1000"/>
        </w:trPr>
        <w:tc>
          <w:tcPr>
            <w:tcW w:w="8075" w:type="dxa"/>
            <w:gridSpan w:val="5"/>
            <w:vAlign w:val="center"/>
          </w:tcPr>
          <w:p w14:paraId="04286916" w14:textId="77777777" w:rsidR="00C313A3" w:rsidRDefault="00C313A3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1D542465" w14:textId="77777777" w:rsidR="00C313A3" w:rsidRDefault="00C313A3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0050165" w14:textId="77777777" w:rsidR="00C313A3" w:rsidRDefault="00C313A3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1B135D34" w14:textId="77777777" w:rsidR="00C313A3" w:rsidRDefault="00C313A3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50EB61BE" w14:textId="77777777" w:rsidR="00C313A3" w:rsidRDefault="00C313A3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7111854B" w14:textId="77777777" w:rsidR="00C313A3" w:rsidRDefault="00C313A3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339531" w14:textId="77777777" w:rsidR="00C313A3" w:rsidRDefault="00C313A3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7DEF57E2" w14:textId="77777777" w:rsidR="00C313A3" w:rsidRDefault="00C313A3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620B6632" w14:textId="77777777" w:rsidR="00C313A3" w:rsidRDefault="00C313A3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6A5C77FC" w14:textId="77777777" w:rsidR="00C313A3" w:rsidRDefault="00C313A3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873E6FE" w14:textId="77777777" w:rsidR="00C313A3" w:rsidRDefault="00C313A3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</w:tr>
      <w:tr w:rsidR="0007100E" w:rsidRPr="002A31B0" w14:paraId="25D1CF67" w14:textId="77777777" w:rsidTr="00282EC0">
        <w:trPr>
          <w:trHeight w:val="283"/>
        </w:trPr>
        <w:tc>
          <w:tcPr>
            <w:tcW w:w="1555" w:type="dxa"/>
            <w:vAlign w:val="center"/>
          </w:tcPr>
          <w:p w14:paraId="500A325C" w14:textId="77777777" w:rsidR="0007100E" w:rsidRPr="00000852" w:rsidRDefault="0007100E" w:rsidP="007D457D">
            <w:pPr>
              <w:jc w:val="left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07100E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</w:t>
            </w:r>
            <w:r w:rsidR="007D457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ésultats</w:t>
            </w:r>
            <w:r w:rsidR="00C313A3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obtenus</w:t>
            </w:r>
          </w:p>
        </w:tc>
        <w:tc>
          <w:tcPr>
            <w:tcW w:w="9072" w:type="dxa"/>
            <w:gridSpan w:val="5"/>
          </w:tcPr>
          <w:p w14:paraId="323AC4F2" w14:textId="77777777" w:rsidR="0007100E" w:rsidRDefault="0007100E" w:rsidP="00D34744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3A2435F" w14:textId="77777777" w:rsidR="00CE1E85" w:rsidRDefault="00CE1E85" w:rsidP="00D34744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2FF439D" w14:textId="77777777" w:rsidR="00CE1E85" w:rsidRPr="00CE1E85" w:rsidRDefault="00CE1E85" w:rsidP="00D34744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282EC0" w:rsidRPr="002A31B0" w14:paraId="2EBC2D6B" w14:textId="77777777" w:rsidTr="003F746A">
        <w:trPr>
          <w:trHeight w:val="283"/>
        </w:trPr>
        <w:tc>
          <w:tcPr>
            <w:tcW w:w="10627" w:type="dxa"/>
            <w:gridSpan w:val="6"/>
            <w:shd w:val="clear" w:color="auto" w:fill="D9D9D9" w:themeFill="background1" w:themeFillShade="D9"/>
            <w:vAlign w:val="center"/>
          </w:tcPr>
          <w:p w14:paraId="7D0E756F" w14:textId="77777777" w:rsidR="00282EC0" w:rsidRPr="00282EC0" w:rsidRDefault="00282EC0" w:rsidP="00282EC0">
            <w:pPr>
              <w:ind w:left="142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282EC0">
              <w:rPr>
                <w:rFonts w:ascii="Calibri Light" w:hAnsi="Calibri Light" w:cs="Calibri Light"/>
                <w:b/>
                <w:sz w:val="20"/>
                <w:szCs w:val="20"/>
              </w:rPr>
              <w:t>Bilan réflexif</w:t>
            </w:r>
          </w:p>
        </w:tc>
      </w:tr>
      <w:tr w:rsidR="00282EC0" w:rsidRPr="002A31B0" w14:paraId="44D3FDE6" w14:textId="77777777" w:rsidTr="00D447CD">
        <w:trPr>
          <w:trHeight w:val="396"/>
        </w:trPr>
        <w:tc>
          <w:tcPr>
            <w:tcW w:w="3542" w:type="dxa"/>
            <w:gridSpan w:val="2"/>
            <w:vAlign w:val="center"/>
          </w:tcPr>
          <w:p w14:paraId="042732B9" w14:textId="77777777" w:rsidR="00282EC0" w:rsidRPr="00282EC0" w:rsidRDefault="00282EC0" w:rsidP="00282EC0">
            <w:pPr>
              <w:ind w:left="142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282EC0">
              <w:rPr>
                <w:rFonts w:ascii="Calibri Light" w:hAnsi="Calibri Light" w:cs="Calibri Light"/>
                <w:b/>
                <w:sz w:val="20"/>
                <w:szCs w:val="20"/>
              </w:rPr>
              <w:t>Difficultés rencontrées</w:t>
            </w:r>
          </w:p>
        </w:tc>
        <w:tc>
          <w:tcPr>
            <w:tcW w:w="3542" w:type="dxa"/>
            <w:gridSpan w:val="2"/>
            <w:vAlign w:val="center"/>
          </w:tcPr>
          <w:p w14:paraId="6ED1964E" w14:textId="77777777" w:rsidR="00282EC0" w:rsidRPr="00282EC0" w:rsidRDefault="00282EC0" w:rsidP="00282EC0">
            <w:pPr>
              <w:ind w:left="142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282EC0">
              <w:rPr>
                <w:rFonts w:ascii="Calibri Light" w:hAnsi="Calibri Light" w:cs="Calibri Light"/>
                <w:b/>
                <w:sz w:val="20"/>
                <w:szCs w:val="20"/>
              </w:rPr>
              <w:t>Solutions mises en œuvre</w:t>
            </w:r>
          </w:p>
        </w:tc>
        <w:tc>
          <w:tcPr>
            <w:tcW w:w="3543" w:type="dxa"/>
            <w:gridSpan w:val="2"/>
            <w:vAlign w:val="center"/>
          </w:tcPr>
          <w:p w14:paraId="798029E4" w14:textId="77777777" w:rsidR="00282EC0" w:rsidRPr="00282EC0" w:rsidRDefault="00282EC0" w:rsidP="00282EC0">
            <w:pPr>
              <w:ind w:left="142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282EC0">
              <w:rPr>
                <w:rFonts w:ascii="Calibri Light" w:hAnsi="Calibri Light" w:cs="Calibri Light"/>
                <w:b/>
                <w:sz w:val="20"/>
                <w:szCs w:val="20"/>
              </w:rPr>
              <w:t>Points à améliorer</w:t>
            </w:r>
          </w:p>
        </w:tc>
      </w:tr>
      <w:tr w:rsidR="00282EC0" w:rsidRPr="002A31B0" w14:paraId="34E71F2F" w14:textId="77777777" w:rsidTr="00D447CD">
        <w:trPr>
          <w:trHeight w:val="396"/>
        </w:trPr>
        <w:tc>
          <w:tcPr>
            <w:tcW w:w="3542" w:type="dxa"/>
            <w:gridSpan w:val="2"/>
            <w:vAlign w:val="center"/>
          </w:tcPr>
          <w:p w14:paraId="13C033F4" w14:textId="77777777" w:rsidR="00282EC0" w:rsidRDefault="00282EC0" w:rsidP="00D34744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F95D17C" w14:textId="77777777" w:rsidR="00C313A3" w:rsidRDefault="00C313A3" w:rsidP="00D34744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1926494" w14:textId="77777777" w:rsidR="00C313A3" w:rsidRDefault="00C313A3" w:rsidP="00D34744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8295623" w14:textId="77777777" w:rsidR="00C313A3" w:rsidRDefault="00C313A3" w:rsidP="00D34744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4DA446C" w14:textId="77777777" w:rsidR="00C313A3" w:rsidRDefault="00C313A3" w:rsidP="00D34744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47FB68E" w14:textId="77777777" w:rsidR="00C313A3" w:rsidRDefault="00C313A3" w:rsidP="00D34744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428B3ED3" w14:textId="77777777" w:rsidR="00C313A3" w:rsidRDefault="00C313A3" w:rsidP="00D34744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542" w:type="dxa"/>
            <w:gridSpan w:val="2"/>
            <w:vAlign w:val="center"/>
          </w:tcPr>
          <w:p w14:paraId="72F60B4D" w14:textId="77777777" w:rsidR="00282EC0" w:rsidRDefault="00282EC0" w:rsidP="00D34744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641C8354" w14:textId="77777777" w:rsidR="00282EC0" w:rsidRDefault="00282EC0" w:rsidP="00D34744">
            <w:pPr>
              <w:ind w:left="142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09325D" w:rsidRPr="002A31B0" w14:paraId="2F040B8E" w14:textId="77777777" w:rsidTr="003F746A">
        <w:tc>
          <w:tcPr>
            <w:tcW w:w="10627" w:type="dxa"/>
            <w:gridSpan w:val="6"/>
            <w:shd w:val="clear" w:color="auto" w:fill="A6A6A6" w:themeFill="background1" w:themeFillShade="A6"/>
          </w:tcPr>
          <w:p w14:paraId="21A4169B" w14:textId="77777777" w:rsidR="0009325D" w:rsidRPr="00282EC0" w:rsidRDefault="007D457D" w:rsidP="00D447CD">
            <w:pPr>
              <w:rPr>
                <w:rFonts w:ascii="Calibri Light" w:hAnsi="Calibri Light" w:cs="Calibri Light"/>
                <w:b/>
                <w:bCs/>
                <w:caps/>
                <w:sz w:val="20"/>
                <w:szCs w:val="20"/>
              </w:rPr>
            </w:pPr>
            <w:r w:rsidRPr="00282EC0">
              <w:rPr>
                <w:rFonts w:ascii="Calibri Light" w:hAnsi="Calibri Light" w:cs="Calibri Light"/>
                <w:b/>
                <w:bCs/>
                <w:caps/>
                <w:sz w:val="20"/>
                <w:szCs w:val="20"/>
              </w:rPr>
              <w:t>Exploitation et mutualisation de l’information commerciale</w:t>
            </w:r>
          </w:p>
        </w:tc>
      </w:tr>
      <w:tr w:rsidR="007D457D" w:rsidRPr="002A31B0" w14:paraId="7834200E" w14:textId="77777777" w:rsidTr="00282EC0">
        <w:trPr>
          <w:trHeight w:val="283"/>
        </w:trPr>
        <w:tc>
          <w:tcPr>
            <w:tcW w:w="1555" w:type="dxa"/>
            <w:vAlign w:val="center"/>
          </w:tcPr>
          <w:p w14:paraId="493C18DB" w14:textId="77777777" w:rsidR="007D457D" w:rsidRPr="00000852" w:rsidRDefault="00C313A3" w:rsidP="00C313A3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Informations sur le marché, les clients, le secteur, …</w:t>
            </w:r>
          </w:p>
        </w:tc>
        <w:tc>
          <w:tcPr>
            <w:tcW w:w="9072" w:type="dxa"/>
            <w:gridSpan w:val="5"/>
          </w:tcPr>
          <w:p w14:paraId="21927455" w14:textId="77777777" w:rsidR="007D457D" w:rsidRDefault="007D457D" w:rsidP="007D457D">
            <w:pPr>
              <w:ind w:left="177" w:right="1631"/>
              <w:jc w:val="left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0A85B481" w14:textId="77777777" w:rsidR="007D457D" w:rsidRDefault="007D457D" w:rsidP="007D457D">
            <w:pPr>
              <w:ind w:left="177" w:right="1631"/>
              <w:jc w:val="left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466A6140" w14:textId="77777777" w:rsidR="007D457D" w:rsidRDefault="007D457D" w:rsidP="007D457D">
            <w:pPr>
              <w:ind w:left="177" w:right="1631"/>
              <w:jc w:val="left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7A21AA6A" w14:textId="77777777" w:rsidR="007D457D" w:rsidRDefault="007D457D" w:rsidP="007D457D">
            <w:pPr>
              <w:ind w:left="177" w:right="1631"/>
              <w:jc w:val="left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7893A05C" w14:textId="77777777" w:rsidR="007D457D" w:rsidRDefault="007D457D" w:rsidP="007D457D">
            <w:pPr>
              <w:ind w:left="177" w:right="1631"/>
              <w:jc w:val="left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527BF35D" w14:textId="77777777" w:rsidR="007D457D" w:rsidRPr="00CE1E85" w:rsidRDefault="007D457D" w:rsidP="007D457D">
            <w:pPr>
              <w:ind w:left="177" w:right="1631"/>
              <w:jc w:val="left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7D457D" w:rsidRPr="002A31B0" w14:paraId="6EF3A669" w14:textId="77777777" w:rsidTr="00C313A3">
        <w:trPr>
          <w:trHeight w:val="304"/>
        </w:trPr>
        <w:tc>
          <w:tcPr>
            <w:tcW w:w="1555" w:type="dxa"/>
            <w:vAlign w:val="center"/>
          </w:tcPr>
          <w:p w14:paraId="02BEC129" w14:textId="77777777" w:rsidR="007D457D" w:rsidRPr="00000852" w:rsidRDefault="007D457D" w:rsidP="00C313A3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Objectifs fixés</w:t>
            </w:r>
            <w:r w:rsidRPr="0007100E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072" w:type="dxa"/>
            <w:gridSpan w:val="5"/>
          </w:tcPr>
          <w:p w14:paraId="6B04EFF9" w14:textId="77777777" w:rsidR="007D457D" w:rsidRDefault="007D457D" w:rsidP="007D457D">
            <w:pPr>
              <w:ind w:left="177" w:right="1631"/>
              <w:jc w:val="left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  <w:p w14:paraId="37771880" w14:textId="77777777" w:rsidR="007D457D" w:rsidRDefault="007D457D" w:rsidP="00C313A3">
            <w:pPr>
              <w:ind w:right="1631"/>
              <w:jc w:val="left"/>
              <w:rPr>
                <w:rFonts w:ascii="Calibri Light" w:hAnsi="Calibri Light" w:cs="Calibri Light"/>
                <w:bCs/>
                <w:sz w:val="20"/>
                <w:szCs w:val="20"/>
              </w:rPr>
            </w:pPr>
          </w:p>
        </w:tc>
      </w:tr>
      <w:tr w:rsidR="00C313A3" w:rsidRPr="002A31B0" w14:paraId="10F4AE04" w14:textId="77777777" w:rsidTr="003F746A">
        <w:trPr>
          <w:trHeight w:val="283"/>
        </w:trPr>
        <w:tc>
          <w:tcPr>
            <w:tcW w:w="10627" w:type="dxa"/>
            <w:gridSpan w:val="6"/>
            <w:shd w:val="clear" w:color="auto" w:fill="D9D9D9" w:themeFill="background1" w:themeFillShade="D9"/>
            <w:vAlign w:val="center"/>
          </w:tcPr>
          <w:p w14:paraId="14440807" w14:textId="77777777" w:rsidR="00C313A3" w:rsidRPr="00C313A3" w:rsidRDefault="00C313A3" w:rsidP="003F746A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C313A3">
              <w:rPr>
                <w:rFonts w:ascii="Calibri Light" w:hAnsi="Calibri Light" w:cs="Calibri Light"/>
                <w:b/>
                <w:sz w:val="20"/>
                <w:szCs w:val="20"/>
              </w:rPr>
              <w:t>Démarche de veille</w:t>
            </w:r>
          </w:p>
        </w:tc>
      </w:tr>
      <w:tr w:rsidR="00C313A3" w:rsidRPr="002A31B0" w14:paraId="0E307BEC" w14:textId="77777777" w:rsidTr="003F746A">
        <w:trPr>
          <w:trHeight w:val="263"/>
        </w:trPr>
        <w:tc>
          <w:tcPr>
            <w:tcW w:w="5313" w:type="dxa"/>
            <w:gridSpan w:val="3"/>
            <w:vAlign w:val="center"/>
          </w:tcPr>
          <w:p w14:paraId="15C48F25" w14:textId="77777777" w:rsidR="00C313A3" w:rsidRPr="00C313A3" w:rsidRDefault="003F746A" w:rsidP="003F746A">
            <w:pPr>
              <w:ind w:left="177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Sources utilisées</w:t>
            </w:r>
          </w:p>
        </w:tc>
        <w:tc>
          <w:tcPr>
            <w:tcW w:w="5314" w:type="dxa"/>
            <w:gridSpan w:val="3"/>
            <w:vAlign w:val="center"/>
          </w:tcPr>
          <w:p w14:paraId="30B4410E" w14:textId="77777777" w:rsidR="00C313A3" w:rsidRPr="00C313A3" w:rsidRDefault="00C313A3" w:rsidP="003F746A">
            <w:pPr>
              <w:ind w:left="177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Outils </w:t>
            </w:r>
            <w:r w:rsidR="003F746A">
              <w:rPr>
                <w:rFonts w:ascii="Calibri Light" w:hAnsi="Calibri Light" w:cs="Calibri Light"/>
                <w:b/>
                <w:sz w:val="20"/>
                <w:szCs w:val="20"/>
              </w:rPr>
              <w:t>mobilisés</w:t>
            </w:r>
          </w:p>
        </w:tc>
      </w:tr>
      <w:tr w:rsidR="00C313A3" w:rsidRPr="002A31B0" w14:paraId="2FBE8A1D" w14:textId="77777777" w:rsidTr="00D447CD">
        <w:trPr>
          <w:trHeight w:val="262"/>
        </w:trPr>
        <w:tc>
          <w:tcPr>
            <w:tcW w:w="5313" w:type="dxa"/>
            <w:gridSpan w:val="3"/>
            <w:vAlign w:val="center"/>
          </w:tcPr>
          <w:p w14:paraId="750ECB4C" w14:textId="77777777" w:rsidR="00C313A3" w:rsidRDefault="00C313A3" w:rsidP="003F746A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5314" w:type="dxa"/>
            <w:gridSpan w:val="3"/>
            <w:vAlign w:val="center"/>
          </w:tcPr>
          <w:p w14:paraId="539A1626" w14:textId="77777777" w:rsidR="00C313A3" w:rsidRDefault="00C313A3" w:rsidP="00C313A3">
            <w:pPr>
              <w:ind w:left="177"/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59508D3D" w14:textId="77777777" w:rsidR="003F746A" w:rsidRDefault="003F746A" w:rsidP="00C313A3">
            <w:pPr>
              <w:ind w:left="177"/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02474A69" w14:textId="77777777" w:rsidR="003F746A" w:rsidRDefault="003F746A" w:rsidP="003F746A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03FE4B2E" w14:textId="77777777" w:rsidR="003F746A" w:rsidRDefault="003F746A" w:rsidP="00C313A3">
            <w:pPr>
              <w:ind w:left="177"/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4D96DD8F" w14:textId="77777777" w:rsidR="003F746A" w:rsidRDefault="003F746A" w:rsidP="00C313A3">
            <w:pPr>
              <w:ind w:left="177"/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3F746A" w:rsidRPr="002A31B0" w14:paraId="17CAAC05" w14:textId="77777777" w:rsidTr="00062E87">
        <w:trPr>
          <w:trHeight w:val="138"/>
        </w:trPr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C5368E" w14:textId="63C269C9" w:rsidR="003F746A" w:rsidRPr="003F746A" w:rsidRDefault="00062E87" w:rsidP="00062E87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Contribution à</w:t>
            </w:r>
            <w:r w:rsidR="003F746A" w:rsidRPr="003F746A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l’expertise commerciale de l’organisation</w:t>
            </w:r>
          </w:p>
        </w:tc>
      </w:tr>
      <w:tr w:rsidR="00062E87" w:rsidRPr="002A31B0" w14:paraId="4B3F5865" w14:textId="77777777" w:rsidTr="002E1D07">
        <w:trPr>
          <w:trHeight w:val="1798"/>
        </w:trPr>
        <w:tc>
          <w:tcPr>
            <w:tcW w:w="10627" w:type="dxa"/>
            <w:gridSpan w:val="6"/>
            <w:shd w:val="clear" w:color="auto" w:fill="auto"/>
            <w:vAlign w:val="center"/>
          </w:tcPr>
          <w:p w14:paraId="582EFBF2" w14:textId="77777777" w:rsidR="00062E87" w:rsidRDefault="00062E87" w:rsidP="002E1D07">
            <w:pPr>
              <w:jc w:val="lef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0E757612" w14:textId="77777777" w:rsidR="00062E87" w:rsidRDefault="00062E87" w:rsidP="002E1D07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</w:tbl>
    <w:p w14:paraId="6952B1D1" w14:textId="77777777" w:rsidR="002A31B0" w:rsidRDefault="002A31B0" w:rsidP="00CE1E85">
      <w:pPr>
        <w:jc w:val="both"/>
        <w:rPr>
          <w:b/>
          <w:sz w:val="16"/>
          <w:szCs w:val="16"/>
        </w:rPr>
      </w:pPr>
    </w:p>
    <w:sectPr w:rsidR="002A31B0" w:rsidSect="009B6D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96388C" w14:textId="77777777" w:rsidR="001228FD" w:rsidRDefault="001228FD" w:rsidP="001A231C">
      <w:r>
        <w:separator/>
      </w:r>
    </w:p>
  </w:endnote>
  <w:endnote w:type="continuationSeparator" w:id="0">
    <w:p w14:paraId="5EDFC1EB" w14:textId="77777777" w:rsidR="001228FD" w:rsidRDefault="001228FD" w:rsidP="001A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2A98F" w14:textId="77777777" w:rsidR="00662213" w:rsidRDefault="0066221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E272D" w14:textId="77777777" w:rsidR="00662213" w:rsidRDefault="0066221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3F0B8" w14:textId="77777777" w:rsidR="00662213" w:rsidRDefault="0066221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CA91D" w14:textId="77777777" w:rsidR="001228FD" w:rsidRDefault="001228FD" w:rsidP="001A231C">
      <w:r>
        <w:separator/>
      </w:r>
    </w:p>
  </w:footnote>
  <w:footnote w:type="continuationSeparator" w:id="0">
    <w:p w14:paraId="1F18DECF" w14:textId="77777777" w:rsidR="001228FD" w:rsidRDefault="001228FD" w:rsidP="001A2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1D82D" w14:textId="29FC9344" w:rsidR="00662213" w:rsidRDefault="00662213">
    <w:pPr>
      <w:pStyle w:val="En-tte"/>
    </w:pPr>
    <w:r>
      <w:rPr>
        <w:noProof/>
      </w:rPr>
      <w:pict w14:anchorId="0E4C8E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5272" o:spid="_x0000_s2050" type="#_x0000_t136" style="position:absolute;left:0;text-align:left;margin-left:0;margin-top:0;width:621.25pt;height:116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9519F" w14:textId="3D5595F9" w:rsidR="00EA7E1A" w:rsidRPr="004C615D" w:rsidRDefault="00662213" w:rsidP="001A231C">
    <w:pPr>
      <w:rPr>
        <w:rFonts w:ascii="Calibri Light" w:hAnsi="Calibri Light" w:cs="Calibri Light"/>
        <w:b/>
        <w:sz w:val="20"/>
        <w:szCs w:val="20"/>
      </w:rPr>
    </w:pPr>
    <w:r>
      <w:rPr>
        <w:noProof/>
      </w:rPr>
      <w:pict w14:anchorId="431FFD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5273" o:spid="_x0000_s2051" type="#_x0000_t136" style="position:absolute;left:0;text-align:left;margin-left:0;margin-top:0;width:626.2pt;height:116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</v:shape>
      </w:pict>
    </w:r>
    <w:r w:rsidR="00EA7E1A" w:rsidRPr="004C615D">
      <w:rPr>
        <w:rFonts w:ascii="Calibri Light" w:hAnsi="Calibri Light" w:cs="Calibri Light"/>
        <w:b/>
        <w:sz w:val="20"/>
        <w:szCs w:val="20"/>
      </w:rPr>
      <w:t>BTS Négociation et Digitalisation de la Relation Client</w:t>
    </w:r>
  </w:p>
  <w:p w14:paraId="12CD1E0D" w14:textId="77777777" w:rsidR="00EA7E1A" w:rsidRPr="001A231C" w:rsidRDefault="00EA7E1A" w:rsidP="001A231C">
    <w:pPr>
      <w:rPr>
        <w:rFonts w:ascii="Calibri Light" w:hAnsi="Calibri Light" w:cs="Calibri Light"/>
        <w:b/>
        <w:sz w:val="20"/>
        <w:szCs w:val="20"/>
      </w:rPr>
    </w:pPr>
    <w:r w:rsidRPr="004C615D">
      <w:rPr>
        <w:rFonts w:ascii="Calibri Light" w:hAnsi="Calibri Light" w:cs="Calibri Light"/>
        <w:b/>
        <w:smallCaps/>
        <w:sz w:val="20"/>
        <w:szCs w:val="20"/>
      </w:rPr>
      <w:t>E4</w:t>
    </w:r>
    <w:r w:rsidRPr="004C615D">
      <w:rPr>
        <w:rFonts w:ascii="Calibri Light" w:hAnsi="Calibri Light" w:cs="Calibri Light"/>
        <w:b/>
        <w:sz w:val="20"/>
        <w:szCs w:val="20"/>
      </w:rPr>
      <w:t xml:space="preserve"> – </w:t>
    </w:r>
    <w:r w:rsidRPr="004C615D">
      <w:rPr>
        <w:rFonts w:ascii="Calibri Light" w:hAnsi="Calibri Light" w:cs="Calibri Light"/>
        <w:b/>
        <w:smallCaps/>
        <w:sz w:val="20"/>
        <w:szCs w:val="20"/>
      </w:rPr>
      <w:t>RELATION CLIENT et NEGOCIATION VENTE</w:t>
    </w:r>
  </w:p>
  <w:p w14:paraId="620691AB" w14:textId="77777777" w:rsidR="00EA7E1A" w:rsidRDefault="00EA7E1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529D5" w14:textId="1E1AB6EB" w:rsidR="00662213" w:rsidRDefault="00662213">
    <w:pPr>
      <w:pStyle w:val="En-tte"/>
    </w:pPr>
    <w:r>
      <w:rPr>
        <w:noProof/>
      </w:rPr>
      <w:pict w14:anchorId="76906F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5271" o:spid="_x0000_s2049" type="#_x0000_t136" style="position:absolute;left:0;text-align:left;margin-left:0;margin-top:0;width:621.25pt;height:116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E2E27"/>
    <w:multiLevelType w:val="hybridMultilevel"/>
    <w:tmpl w:val="3F8A00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E4B8A"/>
    <w:multiLevelType w:val="hybridMultilevel"/>
    <w:tmpl w:val="4836D5C4"/>
    <w:lvl w:ilvl="0" w:tplc="E22A09F4">
      <w:start w:val="1"/>
      <w:numFmt w:val="bullet"/>
      <w:lvlText w:val="o"/>
      <w:lvlJc w:val="left"/>
      <w:pPr>
        <w:ind w:left="397" w:hanging="227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63CC7"/>
    <w:multiLevelType w:val="hybridMultilevel"/>
    <w:tmpl w:val="A0F6AC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52D68"/>
    <w:multiLevelType w:val="hybridMultilevel"/>
    <w:tmpl w:val="31144DD8"/>
    <w:lvl w:ilvl="0" w:tplc="040C000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6A2111"/>
    <w:multiLevelType w:val="hybridMultilevel"/>
    <w:tmpl w:val="7CA07CA8"/>
    <w:lvl w:ilvl="0" w:tplc="E22A09F4">
      <w:start w:val="1"/>
      <w:numFmt w:val="bullet"/>
      <w:lvlText w:val="o"/>
      <w:lvlJc w:val="left"/>
      <w:pPr>
        <w:ind w:left="397" w:hanging="227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92967"/>
    <w:multiLevelType w:val="hybridMultilevel"/>
    <w:tmpl w:val="01E4D9A0"/>
    <w:lvl w:ilvl="0" w:tplc="6B168F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7571BE"/>
    <w:multiLevelType w:val="hybridMultilevel"/>
    <w:tmpl w:val="AEE64DB0"/>
    <w:lvl w:ilvl="0" w:tplc="E22A09F4">
      <w:start w:val="1"/>
      <w:numFmt w:val="bullet"/>
      <w:lvlText w:val="o"/>
      <w:lvlJc w:val="left"/>
      <w:pPr>
        <w:ind w:left="397" w:hanging="227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drawingGridHorizontalSpacing w:val="110"/>
  <w:drawingGridVerticalSpacing w:val="181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0BA"/>
    <w:rsid w:val="00000852"/>
    <w:rsid w:val="0002468D"/>
    <w:rsid w:val="00024E29"/>
    <w:rsid w:val="00026C44"/>
    <w:rsid w:val="00030D11"/>
    <w:rsid w:val="00032E72"/>
    <w:rsid w:val="00053641"/>
    <w:rsid w:val="00062E87"/>
    <w:rsid w:val="0007100E"/>
    <w:rsid w:val="0007315E"/>
    <w:rsid w:val="00090DB9"/>
    <w:rsid w:val="0009325D"/>
    <w:rsid w:val="00097C96"/>
    <w:rsid w:val="000C0F4D"/>
    <w:rsid w:val="00106B13"/>
    <w:rsid w:val="00117657"/>
    <w:rsid w:val="001228FD"/>
    <w:rsid w:val="001317BB"/>
    <w:rsid w:val="00143454"/>
    <w:rsid w:val="001443E8"/>
    <w:rsid w:val="00171074"/>
    <w:rsid w:val="001819B1"/>
    <w:rsid w:val="00183644"/>
    <w:rsid w:val="00193716"/>
    <w:rsid w:val="00195313"/>
    <w:rsid w:val="001A231C"/>
    <w:rsid w:val="001C0307"/>
    <w:rsid w:val="001E59D9"/>
    <w:rsid w:val="002055A9"/>
    <w:rsid w:val="00215FF5"/>
    <w:rsid w:val="002250A5"/>
    <w:rsid w:val="002340B1"/>
    <w:rsid w:val="0026582F"/>
    <w:rsid w:val="002664B9"/>
    <w:rsid w:val="00275B4A"/>
    <w:rsid w:val="00282EC0"/>
    <w:rsid w:val="002A31B0"/>
    <w:rsid w:val="002A548F"/>
    <w:rsid w:val="002C0711"/>
    <w:rsid w:val="002E1D07"/>
    <w:rsid w:val="002F2A48"/>
    <w:rsid w:val="00300576"/>
    <w:rsid w:val="003139C0"/>
    <w:rsid w:val="00352DD9"/>
    <w:rsid w:val="00357874"/>
    <w:rsid w:val="003744BF"/>
    <w:rsid w:val="00377308"/>
    <w:rsid w:val="003A5C0A"/>
    <w:rsid w:val="003B3407"/>
    <w:rsid w:val="003C2F31"/>
    <w:rsid w:val="003F543E"/>
    <w:rsid w:val="003F746A"/>
    <w:rsid w:val="00427B21"/>
    <w:rsid w:val="00432FF8"/>
    <w:rsid w:val="00452BBA"/>
    <w:rsid w:val="00457A1E"/>
    <w:rsid w:val="004655C3"/>
    <w:rsid w:val="004A66BD"/>
    <w:rsid w:val="004C572A"/>
    <w:rsid w:val="004C615D"/>
    <w:rsid w:val="004F3464"/>
    <w:rsid w:val="00514F2D"/>
    <w:rsid w:val="00546328"/>
    <w:rsid w:val="005609FD"/>
    <w:rsid w:val="00576450"/>
    <w:rsid w:val="00590C4B"/>
    <w:rsid w:val="005C1479"/>
    <w:rsid w:val="005E500C"/>
    <w:rsid w:val="005F0001"/>
    <w:rsid w:val="00633C11"/>
    <w:rsid w:val="00661229"/>
    <w:rsid w:val="00662213"/>
    <w:rsid w:val="0067782C"/>
    <w:rsid w:val="0068149A"/>
    <w:rsid w:val="0071327C"/>
    <w:rsid w:val="00747105"/>
    <w:rsid w:val="0075577D"/>
    <w:rsid w:val="00764BE9"/>
    <w:rsid w:val="007679B1"/>
    <w:rsid w:val="00771B3D"/>
    <w:rsid w:val="00790BE0"/>
    <w:rsid w:val="007A21FC"/>
    <w:rsid w:val="007A6A36"/>
    <w:rsid w:val="007C5E17"/>
    <w:rsid w:val="007D11E3"/>
    <w:rsid w:val="007D457D"/>
    <w:rsid w:val="007E1863"/>
    <w:rsid w:val="007E74C1"/>
    <w:rsid w:val="00812C3D"/>
    <w:rsid w:val="00816395"/>
    <w:rsid w:val="00822AA9"/>
    <w:rsid w:val="00845242"/>
    <w:rsid w:val="0085078D"/>
    <w:rsid w:val="00861B2F"/>
    <w:rsid w:val="008764D3"/>
    <w:rsid w:val="0088478F"/>
    <w:rsid w:val="00887692"/>
    <w:rsid w:val="0089187E"/>
    <w:rsid w:val="009021F0"/>
    <w:rsid w:val="00922CA9"/>
    <w:rsid w:val="00926688"/>
    <w:rsid w:val="00934FEF"/>
    <w:rsid w:val="00947E5C"/>
    <w:rsid w:val="00973571"/>
    <w:rsid w:val="00983E8E"/>
    <w:rsid w:val="009A2A5C"/>
    <w:rsid w:val="009B0B0E"/>
    <w:rsid w:val="009B6D04"/>
    <w:rsid w:val="00A27D6E"/>
    <w:rsid w:val="00A316B5"/>
    <w:rsid w:val="00A3417D"/>
    <w:rsid w:val="00A45B8D"/>
    <w:rsid w:val="00A50227"/>
    <w:rsid w:val="00A53BA1"/>
    <w:rsid w:val="00A542AA"/>
    <w:rsid w:val="00A57525"/>
    <w:rsid w:val="00A633EE"/>
    <w:rsid w:val="00A77F01"/>
    <w:rsid w:val="00A9234A"/>
    <w:rsid w:val="00AA2929"/>
    <w:rsid w:val="00AD1817"/>
    <w:rsid w:val="00AE5D9D"/>
    <w:rsid w:val="00B16B22"/>
    <w:rsid w:val="00B33506"/>
    <w:rsid w:val="00B34762"/>
    <w:rsid w:val="00B51854"/>
    <w:rsid w:val="00B55D68"/>
    <w:rsid w:val="00B56217"/>
    <w:rsid w:val="00B6259D"/>
    <w:rsid w:val="00B8364A"/>
    <w:rsid w:val="00B877CF"/>
    <w:rsid w:val="00BA1A2C"/>
    <w:rsid w:val="00BC496B"/>
    <w:rsid w:val="00BD31F9"/>
    <w:rsid w:val="00BD4AD0"/>
    <w:rsid w:val="00BD5A3A"/>
    <w:rsid w:val="00BE1B59"/>
    <w:rsid w:val="00C04172"/>
    <w:rsid w:val="00C313A3"/>
    <w:rsid w:val="00C634AF"/>
    <w:rsid w:val="00CE1E85"/>
    <w:rsid w:val="00D25899"/>
    <w:rsid w:val="00D34744"/>
    <w:rsid w:val="00D3795D"/>
    <w:rsid w:val="00D447CD"/>
    <w:rsid w:val="00D755E5"/>
    <w:rsid w:val="00D84B86"/>
    <w:rsid w:val="00D9490F"/>
    <w:rsid w:val="00DB5286"/>
    <w:rsid w:val="00DD2610"/>
    <w:rsid w:val="00DE3F6E"/>
    <w:rsid w:val="00DF5503"/>
    <w:rsid w:val="00DF59D0"/>
    <w:rsid w:val="00E06AAF"/>
    <w:rsid w:val="00E17C21"/>
    <w:rsid w:val="00E327DB"/>
    <w:rsid w:val="00E454AC"/>
    <w:rsid w:val="00E53FD9"/>
    <w:rsid w:val="00E5770F"/>
    <w:rsid w:val="00E64CEA"/>
    <w:rsid w:val="00E75015"/>
    <w:rsid w:val="00E86D66"/>
    <w:rsid w:val="00EA2D5B"/>
    <w:rsid w:val="00EA7E1A"/>
    <w:rsid w:val="00EB5E36"/>
    <w:rsid w:val="00EC2013"/>
    <w:rsid w:val="00EF0883"/>
    <w:rsid w:val="00F350BA"/>
    <w:rsid w:val="00F46C4E"/>
    <w:rsid w:val="00F77AE8"/>
    <w:rsid w:val="00FA0685"/>
    <w:rsid w:val="00FA4DC4"/>
    <w:rsid w:val="00FC34AD"/>
    <w:rsid w:val="00FC56D3"/>
    <w:rsid w:val="00FF76BA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5D2B346"/>
  <w15:docId w15:val="{D60B7903-7500-40A5-A3E6-7156E2E7E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0B0E"/>
  </w:style>
  <w:style w:type="paragraph" w:styleId="Titre2">
    <w:name w:val="heading 2"/>
    <w:basedOn w:val="Normal"/>
    <w:next w:val="Normal"/>
    <w:link w:val="Titre2Car"/>
    <w:qFormat/>
    <w:rsid w:val="007679B1"/>
    <w:pPr>
      <w:keepNext/>
      <w:tabs>
        <w:tab w:val="num" w:pos="0"/>
      </w:tabs>
      <w:suppressAutoHyphens/>
      <w:autoSpaceDE w:val="0"/>
      <w:outlineLvl w:val="1"/>
    </w:pPr>
    <w:rPr>
      <w:rFonts w:ascii="Times New Roman" w:eastAsia="Times New Roman" w:hAnsi="Times New Roman" w:cs="Times"/>
      <w:b/>
      <w:smallCaps/>
      <w:sz w:val="24"/>
      <w:szCs w:val="20"/>
      <w:lang w:eastAsia="ar-SA"/>
    </w:rPr>
  </w:style>
  <w:style w:type="paragraph" w:styleId="Titre4">
    <w:name w:val="heading 4"/>
    <w:basedOn w:val="Normal"/>
    <w:next w:val="Normal"/>
    <w:link w:val="Titre4Car"/>
    <w:qFormat/>
    <w:rsid w:val="007679B1"/>
    <w:pPr>
      <w:keepNext/>
      <w:tabs>
        <w:tab w:val="num" w:pos="0"/>
      </w:tabs>
      <w:suppressAutoHyphens/>
      <w:autoSpaceDE w:val="0"/>
      <w:outlineLvl w:val="3"/>
    </w:pPr>
    <w:rPr>
      <w:rFonts w:ascii="Times New Roman" w:eastAsia="Times New Roman" w:hAnsi="Times New Roman" w:cs="Times"/>
      <w:b/>
      <w:sz w:val="32"/>
      <w:szCs w:val="20"/>
      <w:lang w:eastAsia="ar-SA"/>
    </w:rPr>
  </w:style>
  <w:style w:type="paragraph" w:styleId="Titre8">
    <w:name w:val="heading 8"/>
    <w:basedOn w:val="Normal"/>
    <w:next w:val="Normal"/>
    <w:link w:val="Titre8Car"/>
    <w:qFormat/>
    <w:rsid w:val="007679B1"/>
    <w:pPr>
      <w:keepNext/>
      <w:tabs>
        <w:tab w:val="num" w:pos="0"/>
      </w:tabs>
      <w:suppressAutoHyphens/>
      <w:autoSpaceDE w:val="0"/>
      <w:outlineLvl w:val="7"/>
    </w:pPr>
    <w:rPr>
      <w:rFonts w:ascii="Times New Roman" w:eastAsia="Times New Roman" w:hAnsi="Times New Roman" w:cs="Times"/>
      <w:b/>
      <w:sz w:val="28"/>
      <w:szCs w:val="20"/>
      <w:lang w:eastAsia="ar-SA"/>
    </w:rPr>
  </w:style>
  <w:style w:type="paragraph" w:styleId="Titre9">
    <w:name w:val="heading 9"/>
    <w:basedOn w:val="Normal"/>
    <w:next w:val="Normal"/>
    <w:link w:val="Titre9Car"/>
    <w:qFormat/>
    <w:rsid w:val="007679B1"/>
    <w:pPr>
      <w:keepNext/>
      <w:tabs>
        <w:tab w:val="num" w:pos="0"/>
      </w:tabs>
      <w:suppressAutoHyphens/>
      <w:autoSpaceDE w:val="0"/>
      <w:outlineLvl w:val="8"/>
    </w:pPr>
    <w:rPr>
      <w:rFonts w:ascii="Times New Roman" w:eastAsia="Times New Roman" w:hAnsi="Times New Roman" w:cs="Times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F0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F0001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qFormat/>
    <w:rsid w:val="00300576"/>
    <w:pPr>
      <w:tabs>
        <w:tab w:val="left" w:pos="5954"/>
      </w:tabs>
      <w:suppressAutoHyphens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300576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0057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0057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itre2Car">
    <w:name w:val="Titre 2 Car"/>
    <w:basedOn w:val="Policepardfaut"/>
    <w:link w:val="Titre2"/>
    <w:rsid w:val="007679B1"/>
    <w:rPr>
      <w:rFonts w:ascii="Times New Roman" w:eastAsia="Times New Roman" w:hAnsi="Times New Roman" w:cs="Times"/>
      <w:b/>
      <w:smallCaps/>
      <w:sz w:val="24"/>
      <w:szCs w:val="20"/>
      <w:lang w:eastAsia="ar-SA"/>
    </w:rPr>
  </w:style>
  <w:style w:type="character" w:customStyle="1" w:styleId="Titre4Car">
    <w:name w:val="Titre 4 Car"/>
    <w:basedOn w:val="Policepardfaut"/>
    <w:link w:val="Titre4"/>
    <w:rsid w:val="007679B1"/>
    <w:rPr>
      <w:rFonts w:ascii="Times New Roman" w:eastAsia="Times New Roman" w:hAnsi="Times New Roman" w:cs="Times"/>
      <w:b/>
      <w:sz w:val="32"/>
      <w:szCs w:val="20"/>
      <w:lang w:eastAsia="ar-SA"/>
    </w:rPr>
  </w:style>
  <w:style w:type="character" w:customStyle="1" w:styleId="Titre8Car">
    <w:name w:val="Titre 8 Car"/>
    <w:basedOn w:val="Policepardfaut"/>
    <w:link w:val="Titre8"/>
    <w:rsid w:val="007679B1"/>
    <w:rPr>
      <w:rFonts w:ascii="Times New Roman" w:eastAsia="Times New Roman" w:hAnsi="Times New Roman" w:cs="Times"/>
      <w:b/>
      <w:sz w:val="28"/>
      <w:szCs w:val="20"/>
      <w:lang w:eastAsia="ar-SA"/>
    </w:rPr>
  </w:style>
  <w:style w:type="character" w:customStyle="1" w:styleId="Titre9Car">
    <w:name w:val="Titre 9 Car"/>
    <w:basedOn w:val="Policepardfaut"/>
    <w:link w:val="Titre9"/>
    <w:rsid w:val="007679B1"/>
    <w:rPr>
      <w:rFonts w:ascii="Times New Roman" w:eastAsia="Times New Roman" w:hAnsi="Times New Roman" w:cs="Times"/>
      <w:b/>
      <w:sz w:val="24"/>
      <w:szCs w:val="20"/>
      <w:lang w:eastAsia="ar-SA"/>
    </w:rPr>
  </w:style>
  <w:style w:type="character" w:styleId="Marquedecommentaire">
    <w:name w:val="annotation reference"/>
    <w:basedOn w:val="Policepardfaut"/>
    <w:uiPriority w:val="99"/>
    <w:semiHidden/>
    <w:unhideWhenUsed/>
    <w:rsid w:val="00DE3F6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E3F6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E3F6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E3F6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E3F6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E3F6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3F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A231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A231C"/>
  </w:style>
  <w:style w:type="paragraph" w:styleId="Pieddepage">
    <w:name w:val="footer"/>
    <w:basedOn w:val="Normal"/>
    <w:link w:val="PieddepageCar"/>
    <w:uiPriority w:val="99"/>
    <w:unhideWhenUsed/>
    <w:rsid w:val="001A231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A2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\AppData\Local\Temp\V2%20E4%20Grille%20et%20Fich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E3FC84-1904-413E-A019-7AA18399C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V2 E4 Grille et Fiche</Template>
  <TotalTime>1</TotalTime>
  <Pages>1</Pages>
  <Words>690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GROUPE DE TRAVAIL CPC DESCO</dc:creator>
  <cp:lastModifiedBy>GONZALEZ</cp:lastModifiedBy>
  <cp:revision>4</cp:revision>
  <cp:lastPrinted>2018-03-18T10:15:00Z</cp:lastPrinted>
  <dcterms:created xsi:type="dcterms:W3CDTF">2018-03-18T10:14:00Z</dcterms:created>
  <dcterms:modified xsi:type="dcterms:W3CDTF">2018-03-18T10:15:00Z</dcterms:modified>
</cp:coreProperties>
</file>