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B6" w:rsidRPr="00B64014" w:rsidRDefault="00E03B2B" w:rsidP="00B64014">
      <w:pPr>
        <w:pStyle w:val="Titre1"/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3666530</wp:posOffset>
            </wp:positionH>
            <wp:positionV relativeFrom="paragraph">
              <wp:posOffset>-937647</wp:posOffset>
            </wp:positionV>
            <wp:extent cx="1140807" cy="865257"/>
            <wp:effectExtent l="19050" t="0" r="2193" b="0"/>
            <wp:wrapNone/>
            <wp:docPr id="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351" cy="8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013B" w:rsidRPr="00BA013B">
        <w:rPr>
          <w:noProof/>
          <w:sz w:val="24"/>
          <w:szCs w:val="24"/>
        </w:rPr>
        <w:pict>
          <v:group id="_x0000_s1082" style="position:absolute;left:0;text-align:left;margin-left:-8.55pt;margin-top:27pt;width:494.55pt;height:4.35pt;z-index:251689984;mso-position-horizontal-relative:text;mso-position-vertical-relative:text" coordorigin="2647,2180" coordsize="4654,4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2663;top:2228;width:4638;height:0" o:connectortype="straight" o:regroupid="1" strokecolor="red" strokeweight="1.5pt"/>
            <v:shape id="_x0000_s1028" type="#_x0000_t32" style="position:absolute;left:2647;top:2180;width:4654;height:0" o:connectortype="straight" o:regroupid="1" strokecolor="gray [1629]" strokeweight="1.5pt"/>
          </v:group>
        </w:pict>
      </w:r>
      <w:r w:rsidR="000A75D1" w:rsidRPr="00E64006">
        <w:rPr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4902835</wp:posOffset>
            </wp:positionH>
            <wp:positionV relativeFrom="paragraph">
              <wp:posOffset>-1032510</wp:posOffset>
            </wp:positionV>
            <wp:extent cx="1490345" cy="1083945"/>
            <wp:effectExtent l="19050" t="0" r="0" b="0"/>
            <wp:wrapSquare wrapText="bothSides"/>
            <wp:docPr id="1" name="Image 1" descr="D:\2011-2012\Logo Couleur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D:\2011-2012\Logo Couleur.bmp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8FE">
        <w:t>Lecture de plans de bâtiments</w:t>
      </w:r>
    </w:p>
    <w:p w:rsidR="00E03B2B" w:rsidRDefault="00BA013B" w:rsidP="00E03B2B">
      <w:pPr>
        <w:pStyle w:val="Sansinterligne"/>
        <w:ind w:left="57" w:firstLine="651"/>
        <w:rPr>
          <w:b/>
          <w:i/>
          <w:sz w:val="28"/>
        </w:rPr>
      </w:pPr>
      <w:r w:rsidRPr="00BA013B">
        <w:rPr>
          <w:noProof/>
          <w:lang w:eastAsia="fr-FR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388" type="#_x0000_t93" style="position:absolute;left:0;text-align:left;margin-left:-5.7pt;margin-top:1.15pt;width:37.05pt;height:17.1pt;z-index:251693056" adj="11806,3789" fillcolor="gray [1629]"/>
        </w:pict>
      </w:r>
      <w:r w:rsidR="00E03B2B" w:rsidRPr="004F756D">
        <w:rPr>
          <w:b/>
          <w:i/>
          <w:sz w:val="28"/>
          <w:highlight w:val="darkGray"/>
        </w:rPr>
        <w:t>Savoir</w:t>
      </w:r>
      <w:r w:rsidR="00567198">
        <w:rPr>
          <w:b/>
          <w:i/>
          <w:sz w:val="28"/>
          <w:highlight w:val="darkGray"/>
        </w:rPr>
        <w:t xml:space="preserve"> interpréter la cotation</w:t>
      </w:r>
      <w:r w:rsidR="00E03B2B" w:rsidRPr="004F756D">
        <w:rPr>
          <w:b/>
          <w:i/>
          <w:sz w:val="28"/>
          <w:highlight w:val="darkGray"/>
        </w:rPr>
        <w:t xml:space="preserve"> </w:t>
      </w:r>
      <w:r w:rsidR="00567198">
        <w:rPr>
          <w:b/>
          <w:i/>
          <w:sz w:val="28"/>
          <w:highlight w:val="darkGray"/>
        </w:rPr>
        <w:t>d’un plan pour dimensionner un produit</w:t>
      </w:r>
      <w:r w:rsidR="00E03B2B" w:rsidRPr="004F756D">
        <w:rPr>
          <w:b/>
          <w:i/>
          <w:sz w:val="28"/>
          <w:highlight w:val="darkGray"/>
        </w:rPr>
        <w:t>.</w:t>
      </w:r>
    </w:p>
    <w:p w:rsidR="0097687A" w:rsidRDefault="0097687A" w:rsidP="00E03B2B">
      <w:pPr>
        <w:pStyle w:val="Sansinterligne"/>
        <w:ind w:left="57" w:firstLine="651"/>
        <w:rPr>
          <w:sz w:val="28"/>
        </w:rPr>
      </w:pPr>
    </w:p>
    <w:p w:rsidR="0097687A" w:rsidRDefault="00DE745F" w:rsidP="00E03B2B">
      <w:pPr>
        <w:pStyle w:val="Sansinterligne"/>
        <w:ind w:left="57" w:firstLine="651"/>
        <w:rPr>
          <w:i/>
          <w:sz w:val="24"/>
        </w:rPr>
      </w:pPr>
      <w:r>
        <w:rPr>
          <w:noProof/>
          <w:sz w:val="28"/>
          <w:lang w:eastAsia="fr-F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86995</wp:posOffset>
            </wp:positionV>
            <wp:extent cx="1884045" cy="1638300"/>
            <wp:effectExtent l="19050" t="0" r="1905" b="0"/>
            <wp:wrapSquare wrapText="bothSides"/>
            <wp:docPr id="14" name="Image 7" descr="http://www.vitrier-artisan.com/images/installation-vi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itrier-artisan.com/images/installation-vit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3B2B">
        <w:rPr>
          <w:sz w:val="28"/>
        </w:rPr>
        <w:sym w:font="Wingdings" w:char="F046"/>
      </w:r>
      <w:r w:rsidR="00657B0E">
        <w:rPr>
          <w:i/>
          <w:sz w:val="24"/>
        </w:rPr>
        <w:t>A parti</w:t>
      </w:r>
      <w:r w:rsidR="0097687A">
        <w:rPr>
          <w:i/>
          <w:sz w:val="24"/>
        </w:rPr>
        <w:t>r des plans suivants, noter la représentation des différentes baies</w:t>
      </w:r>
      <w:r w:rsidR="00657B0E">
        <w:rPr>
          <w:i/>
          <w:sz w:val="24"/>
        </w:rPr>
        <w:t xml:space="preserve"> de la construction</w:t>
      </w:r>
      <w:r w:rsidR="0097687A">
        <w:rPr>
          <w:i/>
          <w:sz w:val="24"/>
        </w:rPr>
        <w:t xml:space="preserve"> ainsi que leur cotation</w:t>
      </w:r>
      <w:r w:rsidR="00657B0E">
        <w:rPr>
          <w:i/>
          <w:sz w:val="24"/>
        </w:rPr>
        <w:t xml:space="preserve"> </w:t>
      </w:r>
      <w:r w:rsidR="0097687A">
        <w:rPr>
          <w:i/>
          <w:sz w:val="24"/>
        </w:rPr>
        <w:t xml:space="preserve">en les surlignant. </w:t>
      </w:r>
    </w:p>
    <w:p w:rsidR="00E03B2B" w:rsidRDefault="0097687A" w:rsidP="00E03B2B">
      <w:pPr>
        <w:pStyle w:val="Sansinterligne"/>
        <w:ind w:left="57" w:firstLine="651"/>
        <w:rPr>
          <w:i/>
          <w:sz w:val="24"/>
        </w:rPr>
      </w:pPr>
      <w:r>
        <w:rPr>
          <w:sz w:val="28"/>
        </w:rPr>
        <w:sym w:font="Wingdings" w:char="F046"/>
      </w:r>
      <w:r>
        <w:rPr>
          <w:i/>
          <w:sz w:val="24"/>
        </w:rPr>
        <w:t>Compléter</w:t>
      </w:r>
      <w:r w:rsidR="007C539B">
        <w:rPr>
          <w:i/>
          <w:sz w:val="24"/>
        </w:rPr>
        <w:t xml:space="preserve"> le bon de demande de devis</w:t>
      </w:r>
      <w:r w:rsidR="00657B0E">
        <w:rPr>
          <w:i/>
          <w:sz w:val="24"/>
        </w:rPr>
        <w:t xml:space="preserve"> des menuiseries extérieures ci-dessous</w:t>
      </w:r>
      <w:r w:rsidR="00DE745F">
        <w:rPr>
          <w:i/>
          <w:sz w:val="24"/>
        </w:rPr>
        <w:t xml:space="preserve"> en précisant :</w:t>
      </w:r>
    </w:p>
    <w:p w:rsidR="00567198" w:rsidRDefault="00567198" w:rsidP="00567198">
      <w:pPr>
        <w:pStyle w:val="Sansinterligne"/>
      </w:pPr>
    </w:p>
    <w:p w:rsidR="00827F18" w:rsidRDefault="00827F18" w:rsidP="00827F18">
      <w:pPr>
        <w:pStyle w:val="Sansinterligne"/>
        <w:numPr>
          <w:ilvl w:val="0"/>
          <w:numId w:val="39"/>
        </w:numPr>
      </w:pPr>
      <w:r>
        <w:t>Désignation : porte (d’entrée, de garage, de service) , baie ou fenêtre.</w:t>
      </w:r>
    </w:p>
    <w:p w:rsidR="00827F18" w:rsidRDefault="00827F18" w:rsidP="00827F18">
      <w:pPr>
        <w:pStyle w:val="Sansinterligne"/>
        <w:numPr>
          <w:ilvl w:val="0"/>
          <w:numId w:val="39"/>
        </w:numPr>
      </w:pPr>
      <w:r>
        <w:t>Type : 1 vantail, 2 vantaux ou coulissante</w:t>
      </w:r>
    </w:p>
    <w:p w:rsidR="00827F18" w:rsidRDefault="00827F18" w:rsidP="00827F18">
      <w:pPr>
        <w:pStyle w:val="Sansinterligne"/>
        <w:numPr>
          <w:ilvl w:val="0"/>
          <w:numId w:val="39"/>
        </w:numPr>
      </w:pPr>
      <w:r>
        <w:t>Dimensions : Largeur * Hauteur</w:t>
      </w:r>
    </w:p>
    <w:p w:rsidR="00DE745F" w:rsidRDefault="00DE745F" w:rsidP="00827F18">
      <w:pPr>
        <w:pStyle w:val="Sansinterligne"/>
        <w:numPr>
          <w:ilvl w:val="0"/>
          <w:numId w:val="39"/>
        </w:numPr>
      </w:pPr>
      <w:r>
        <w:t>Destination : à quelle pièce de la maison est-elle affectée.</w:t>
      </w:r>
    </w:p>
    <w:p w:rsidR="00567198" w:rsidRDefault="00BA013B" w:rsidP="00567198">
      <w:pPr>
        <w:pStyle w:val="Sansinterligne"/>
      </w:pPr>
      <w:r>
        <w:rPr>
          <w:noProof/>
          <w:lang w:eastAsia="fr-FR"/>
        </w:rPr>
        <w:pict>
          <v:rect id="_x0000_s1389" style="position:absolute;margin-left:-11pt;margin-top:13.2pt;width:506pt;height:458.85pt;z-index:251707392" filled="f"/>
        </w:pict>
      </w:r>
    </w:p>
    <w:p w:rsidR="00DE745F" w:rsidRDefault="00465056" w:rsidP="00465056">
      <w:pPr>
        <w:pStyle w:val="Titre1"/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141605</wp:posOffset>
            </wp:positionV>
            <wp:extent cx="2847975" cy="866775"/>
            <wp:effectExtent l="19050" t="0" r="9525" b="0"/>
            <wp:wrapSquare wrapText="bothSides"/>
            <wp:docPr id="3" name="Image 1" descr="http://www.professionmenuisier.fr/templates/1/medias/img/profession-menuisi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fessionmenuisier.fr/templates/1/medias/img/profession-menuisier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508" r="2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39B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105410</wp:posOffset>
            </wp:positionV>
            <wp:extent cx="2838450" cy="1323975"/>
            <wp:effectExtent l="19050" t="0" r="0" b="0"/>
            <wp:wrapSquare wrapText="bothSides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539B">
        <w:t>Demande de devis</w:t>
      </w:r>
    </w:p>
    <w:p w:rsidR="00DE745F" w:rsidRDefault="007C539B" w:rsidP="007C539B">
      <w:pPr>
        <w:pStyle w:val="Sansinterligne"/>
      </w:pPr>
      <w:r>
        <w:t xml:space="preserve">Demande établie par </w:t>
      </w:r>
      <w:r w:rsidR="005A4A95">
        <w:t xml:space="preserve"> M…………………………………………………………………………………………………………………………</w:t>
      </w:r>
    </w:p>
    <w:p w:rsidR="005A4A95" w:rsidRDefault="005A4A95" w:rsidP="007C539B">
      <w:pPr>
        <w:pStyle w:val="Sansinterligne"/>
      </w:pPr>
    </w:p>
    <w:p w:rsidR="005A4A95" w:rsidRDefault="005A4A95" w:rsidP="007C539B">
      <w:pPr>
        <w:pStyle w:val="Sansinterligne"/>
      </w:pPr>
      <w:r>
        <w:t>Adresse……………………………………………………………. Code postal ……………………..Commune……………………….</w:t>
      </w:r>
    </w:p>
    <w:p w:rsidR="005A4A95" w:rsidRDefault="005A4A95" w:rsidP="007C539B">
      <w:pPr>
        <w:pStyle w:val="Sansinterligne"/>
      </w:pPr>
    </w:p>
    <w:p w:rsidR="005A4A95" w:rsidRDefault="005A4A95" w:rsidP="007C539B">
      <w:pPr>
        <w:pStyle w:val="Sansinterligne"/>
      </w:pPr>
      <w:r>
        <w:t>Tel : ………………………………………………  Fax : …………………………………….. Email : ………………………………………….</w:t>
      </w:r>
    </w:p>
    <w:p w:rsidR="005A4A95" w:rsidRDefault="005A4A95" w:rsidP="007C539B">
      <w:pPr>
        <w:pStyle w:val="Sansinterligne"/>
      </w:pPr>
    </w:p>
    <w:p w:rsidR="005A4A95" w:rsidRDefault="005A4A95" w:rsidP="007C539B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 :</w:t>
      </w:r>
    </w:p>
    <w:p w:rsidR="007C539B" w:rsidRDefault="005A4A95" w:rsidP="005A4A95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p w:rsidR="007C539B" w:rsidRPr="00DE745F" w:rsidRDefault="007C539B" w:rsidP="00DE745F">
      <w:pPr>
        <w:pStyle w:val="Sansinterligne"/>
        <w:jc w:val="center"/>
        <w:rPr>
          <w:b/>
          <w:sz w:val="24"/>
        </w:rPr>
      </w:pPr>
    </w:p>
    <w:tbl>
      <w:tblPr>
        <w:tblStyle w:val="Trameclaire-Accent11"/>
        <w:tblW w:w="9920" w:type="dxa"/>
        <w:tblLook w:val="04A0"/>
      </w:tblPr>
      <w:tblGrid>
        <w:gridCol w:w="1957"/>
        <w:gridCol w:w="2078"/>
        <w:gridCol w:w="2460"/>
        <w:gridCol w:w="835"/>
        <w:gridCol w:w="2590"/>
      </w:tblGrid>
      <w:tr w:rsidR="00FF582B" w:rsidRPr="00DE745F" w:rsidTr="00465056">
        <w:trPr>
          <w:cnfStyle w:val="100000000000"/>
          <w:trHeight w:val="274"/>
        </w:trPr>
        <w:tc>
          <w:tcPr>
            <w:cnfStyle w:val="001000000000"/>
            <w:tcW w:w="195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FF582B" w:rsidRPr="00DE745F" w:rsidRDefault="00FF582B" w:rsidP="00DE745F">
            <w:pPr>
              <w:pStyle w:val="Sansinterligne"/>
              <w:jc w:val="center"/>
              <w:rPr>
                <w:b w:val="0"/>
                <w:sz w:val="24"/>
              </w:rPr>
            </w:pPr>
            <w:r w:rsidRPr="00DE745F">
              <w:rPr>
                <w:sz w:val="24"/>
              </w:rPr>
              <w:t>Désignation</w:t>
            </w:r>
          </w:p>
        </w:tc>
        <w:tc>
          <w:tcPr>
            <w:tcW w:w="2078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FF582B" w:rsidRPr="00DE745F" w:rsidRDefault="00FF582B" w:rsidP="00DE745F">
            <w:pPr>
              <w:pStyle w:val="Sansinterligne"/>
              <w:jc w:val="center"/>
              <w:cnfStyle w:val="100000000000"/>
              <w:rPr>
                <w:b w:val="0"/>
                <w:sz w:val="24"/>
              </w:rPr>
            </w:pPr>
            <w:r w:rsidRPr="00DE745F">
              <w:rPr>
                <w:sz w:val="24"/>
              </w:rPr>
              <w:t>Type</w:t>
            </w:r>
          </w:p>
        </w:tc>
        <w:tc>
          <w:tcPr>
            <w:tcW w:w="246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FF582B" w:rsidRPr="00DE745F" w:rsidRDefault="00FF582B" w:rsidP="00DE745F">
            <w:pPr>
              <w:pStyle w:val="Sansinterligne"/>
              <w:jc w:val="center"/>
              <w:cnfStyle w:val="100000000000"/>
              <w:rPr>
                <w:b w:val="0"/>
                <w:sz w:val="24"/>
              </w:rPr>
            </w:pPr>
            <w:r w:rsidRPr="00DE745F">
              <w:rPr>
                <w:sz w:val="24"/>
              </w:rPr>
              <w:t>Dimensions L*H</w:t>
            </w:r>
          </w:p>
        </w:tc>
        <w:tc>
          <w:tcPr>
            <w:tcW w:w="835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FF582B" w:rsidRPr="00DE745F" w:rsidRDefault="0097687A" w:rsidP="00DE745F">
            <w:pPr>
              <w:pStyle w:val="Sansinterligne"/>
              <w:jc w:val="center"/>
              <w:cnfStyle w:val="100000000000"/>
              <w:rPr>
                <w:b w:val="0"/>
                <w:sz w:val="24"/>
              </w:rPr>
            </w:pPr>
            <w:r>
              <w:rPr>
                <w:sz w:val="24"/>
              </w:rPr>
              <w:t>Nb</w:t>
            </w:r>
          </w:p>
        </w:tc>
        <w:tc>
          <w:tcPr>
            <w:tcW w:w="2590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:rsidR="00FF582B" w:rsidRPr="00DE745F" w:rsidRDefault="00FF582B" w:rsidP="00DE745F">
            <w:pPr>
              <w:pStyle w:val="Sansinterligne"/>
              <w:jc w:val="center"/>
              <w:cnfStyle w:val="100000000000"/>
              <w:rPr>
                <w:b w:val="0"/>
                <w:sz w:val="24"/>
              </w:rPr>
            </w:pPr>
            <w:r w:rsidRPr="00DE745F">
              <w:rPr>
                <w:sz w:val="24"/>
              </w:rPr>
              <w:t>Destination</w:t>
            </w:r>
          </w:p>
        </w:tc>
      </w:tr>
      <w:tr w:rsidR="00FF582B" w:rsidTr="00465056">
        <w:trPr>
          <w:cnfStyle w:val="000000100000"/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</w:tr>
      <w:tr w:rsidR="00FF582B" w:rsidTr="00465056">
        <w:trPr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</w:tr>
      <w:tr w:rsidR="00827F18" w:rsidTr="00465056">
        <w:trPr>
          <w:cnfStyle w:val="000000100000"/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</w:tr>
      <w:tr w:rsidR="00FF582B" w:rsidTr="00465056">
        <w:trPr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</w:tr>
      <w:tr w:rsidR="00FF582B" w:rsidTr="00465056">
        <w:trPr>
          <w:cnfStyle w:val="000000100000"/>
          <w:trHeight w:val="259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100000"/>
              <w:rPr>
                <w:color w:val="FF0000"/>
              </w:rPr>
            </w:pPr>
          </w:p>
        </w:tc>
      </w:tr>
      <w:tr w:rsidR="00FF582B" w:rsidTr="00465056">
        <w:trPr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FF582B" w:rsidRPr="00827F18" w:rsidRDefault="00FF582B" w:rsidP="00567198">
            <w:pPr>
              <w:pStyle w:val="Sansinterligne"/>
              <w:cnfStyle w:val="000000000000"/>
              <w:rPr>
                <w:color w:val="FF0000"/>
              </w:rPr>
            </w:pPr>
          </w:p>
        </w:tc>
      </w:tr>
      <w:tr w:rsidR="00EB6892" w:rsidTr="00465056">
        <w:trPr>
          <w:cnfStyle w:val="000000100000"/>
          <w:trHeight w:val="274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</w:tr>
      <w:tr w:rsidR="00EB6892" w:rsidTr="00465056">
        <w:trPr>
          <w:trHeight w:val="290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0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EB6892" w:rsidRPr="00827F18" w:rsidRDefault="00EB6892" w:rsidP="00DE745F">
            <w:pPr>
              <w:pStyle w:val="Sansinterligne"/>
              <w:cnfStyle w:val="000000000000"/>
              <w:rPr>
                <w:color w:val="FF0000"/>
              </w:rPr>
            </w:pPr>
          </w:p>
        </w:tc>
      </w:tr>
      <w:tr w:rsidR="00827F18" w:rsidTr="00465056">
        <w:trPr>
          <w:cnfStyle w:val="000000100000"/>
          <w:trHeight w:val="290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DE745F">
            <w:pPr>
              <w:pStyle w:val="Sansinterligne"/>
              <w:rPr>
                <w:color w:val="FF0000"/>
              </w:rPr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Pr="00827F18" w:rsidRDefault="00827F18" w:rsidP="00DE745F">
            <w:pPr>
              <w:pStyle w:val="Sansinterligne"/>
              <w:cnfStyle w:val="000000100000"/>
              <w:rPr>
                <w:color w:val="FF0000"/>
              </w:rPr>
            </w:pPr>
          </w:p>
        </w:tc>
      </w:tr>
      <w:tr w:rsidR="00827F18" w:rsidTr="00465056">
        <w:trPr>
          <w:trHeight w:val="290"/>
        </w:trPr>
        <w:tc>
          <w:tcPr>
            <w:cnfStyle w:val="001000000000"/>
            <w:tcW w:w="1957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Default="00827F18" w:rsidP="00DE745F">
            <w:pPr>
              <w:pStyle w:val="Sansinterligne"/>
            </w:pPr>
          </w:p>
        </w:tc>
        <w:tc>
          <w:tcPr>
            <w:tcW w:w="2078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Default="00827F18" w:rsidP="00DE745F">
            <w:pPr>
              <w:pStyle w:val="Sansinterligne"/>
              <w:cnfStyle w:val="000000000000"/>
            </w:pPr>
          </w:p>
        </w:tc>
        <w:tc>
          <w:tcPr>
            <w:tcW w:w="246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Default="00827F18" w:rsidP="00DE745F">
            <w:pPr>
              <w:pStyle w:val="Sansinterligne"/>
              <w:cnfStyle w:val="000000000000"/>
            </w:pPr>
          </w:p>
        </w:tc>
        <w:tc>
          <w:tcPr>
            <w:tcW w:w="835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Default="00827F18" w:rsidP="00DE745F">
            <w:pPr>
              <w:pStyle w:val="Sansinterligne"/>
              <w:cnfStyle w:val="000000000000"/>
            </w:pPr>
          </w:p>
        </w:tc>
        <w:tc>
          <w:tcPr>
            <w:tcW w:w="2590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:rsidR="00827F18" w:rsidRDefault="00827F18" w:rsidP="00DE745F">
            <w:pPr>
              <w:pStyle w:val="Sansinterligne"/>
              <w:cnfStyle w:val="000000000000"/>
            </w:pPr>
          </w:p>
        </w:tc>
      </w:tr>
    </w:tbl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7C0AB3" w:rsidP="007C0AB3">
      <w:pPr>
        <w:pStyle w:val="Titre1"/>
        <w:jc w:val="center"/>
      </w:pPr>
      <w:r>
        <w:lastRenderedPageBreak/>
        <w:t>Plan</w:t>
      </w:r>
      <w:r w:rsidR="001F19F8">
        <w:t>s</w:t>
      </w:r>
      <w:r>
        <w:t xml:space="preserve"> maison</w:t>
      </w:r>
    </w:p>
    <w:p w:rsidR="00567198" w:rsidRDefault="00567198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102870</wp:posOffset>
            </wp:positionV>
            <wp:extent cx="3256588" cy="1629410"/>
            <wp:effectExtent l="19050" t="0" r="962" b="0"/>
            <wp:wrapNone/>
            <wp:docPr id="2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588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26669</wp:posOffset>
            </wp:positionV>
            <wp:extent cx="2888310" cy="1741805"/>
            <wp:effectExtent l="19050" t="0" r="7290" b="0"/>
            <wp:wrapNone/>
            <wp:docPr id="2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1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465056" w:rsidP="00567198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5934075" cy="1362075"/>
            <wp:effectExtent l="19050" t="0" r="9525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98" w:rsidRDefault="00567198" w:rsidP="00567198">
      <w:pPr>
        <w:pStyle w:val="Sansinterligne"/>
      </w:pPr>
    </w:p>
    <w:p w:rsidR="00567198" w:rsidRDefault="00124022" w:rsidP="00567198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3213100</wp:posOffset>
            </wp:positionH>
            <wp:positionV relativeFrom="paragraph">
              <wp:posOffset>45085</wp:posOffset>
            </wp:positionV>
            <wp:extent cx="3095625" cy="1447800"/>
            <wp:effectExtent l="19050" t="0" r="9525" b="0"/>
            <wp:wrapSquare wrapText="bothSides"/>
            <wp:docPr id="1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5056">
        <w:rPr>
          <w:noProof/>
          <w:lang w:eastAsia="fr-FR"/>
        </w:rPr>
        <w:drawing>
          <wp:inline distT="0" distB="0" distL="0" distR="0">
            <wp:extent cx="3024722" cy="1488440"/>
            <wp:effectExtent l="19050" t="0" r="4228" b="0"/>
            <wp:docPr id="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857" cy="149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</w:pPr>
    </w:p>
    <w:p w:rsidR="007C0AB3" w:rsidRDefault="007C0AB3" w:rsidP="00567198">
      <w:pPr>
        <w:pStyle w:val="Sansinterligne"/>
        <w:sectPr w:rsidR="007C0AB3" w:rsidSect="005A4A95">
          <w:headerReference w:type="even" r:id="rId18"/>
          <w:headerReference w:type="default" r:id="rId19"/>
          <w:footerReference w:type="default" r:id="rId20"/>
          <w:pgSz w:w="11906" w:h="16838"/>
          <w:pgMar w:top="1702" w:right="1133" w:bottom="567" w:left="1417" w:header="708" w:footer="287" w:gutter="0"/>
          <w:cols w:space="708"/>
          <w:docGrid w:linePitch="360"/>
        </w:sectPr>
      </w:pPr>
      <w:r>
        <w:rPr>
          <w:noProof/>
          <w:lang w:eastAsia="fr-FR"/>
        </w:rPr>
        <w:drawing>
          <wp:inline distT="0" distB="0" distL="0" distR="0">
            <wp:extent cx="5934075" cy="1085850"/>
            <wp:effectExtent l="19050" t="0" r="9525" b="0"/>
            <wp:docPr id="1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20955</wp:posOffset>
            </wp:positionV>
            <wp:extent cx="7705090" cy="5149215"/>
            <wp:effectExtent l="19050" t="0" r="0" b="0"/>
            <wp:wrapNone/>
            <wp:docPr id="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0" cy="514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  <w:sectPr w:rsidR="00567198" w:rsidSect="005A4A95">
          <w:pgSz w:w="16838" w:h="11906" w:orient="landscape"/>
          <w:pgMar w:top="1418" w:right="1701" w:bottom="1134" w:left="567" w:header="709" w:footer="289" w:gutter="0"/>
          <w:cols w:space="708"/>
          <w:docGrid w:linePitch="360"/>
        </w:sectPr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97687A" w:rsidP="00567198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698500</wp:posOffset>
            </wp:positionH>
            <wp:positionV relativeFrom="paragraph">
              <wp:posOffset>15875</wp:posOffset>
            </wp:positionV>
            <wp:extent cx="742950" cy="314325"/>
            <wp:effectExtent l="19050" t="0" r="0" b="0"/>
            <wp:wrapNone/>
            <wp:docPr id="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198">
        <w:rPr>
          <w:noProof/>
          <w:lang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15875</wp:posOffset>
            </wp:positionV>
            <wp:extent cx="5081905" cy="2598420"/>
            <wp:effectExtent l="19050" t="0" r="4445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6B6340" w:rsidP="00567198">
      <w:pPr>
        <w:pStyle w:val="Sansinterligne"/>
      </w:pPr>
      <w:r>
        <w:rPr>
          <w:noProof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74295</wp:posOffset>
            </wp:positionV>
            <wp:extent cx="5146675" cy="2077720"/>
            <wp:effectExtent l="19050" t="0" r="0" b="0"/>
            <wp:wrapSquare wrapText="bothSides"/>
            <wp:docPr id="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Default="00567198" w:rsidP="00567198">
      <w:pPr>
        <w:pStyle w:val="Sansinterligne"/>
      </w:pPr>
    </w:p>
    <w:p w:rsidR="00567198" w:rsidRPr="00567198" w:rsidRDefault="00567198" w:rsidP="00567198">
      <w:pPr>
        <w:pStyle w:val="Sansinterligne"/>
      </w:pPr>
    </w:p>
    <w:sectPr w:rsidR="00567198" w:rsidRPr="00567198" w:rsidSect="005A4A95">
      <w:pgSz w:w="11906" w:h="16838"/>
      <w:pgMar w:top="1702" w:right="1133" w:bottom="567" w:left="1417" w:header="708" w:footer="2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BAB" w:rsidRDefault="008A7BAB" w:rsidP="00763A1B">
      <w:pPr>
        <w:spacing w:after="0" w:line="240" w:lineRule="auto"/>
      </w:pPr>
      <w:r>
        <w:separator/>
      </w:r>
    </w:p>
  </w:endnote>
  <w:endnote w:type="continuationSeparator" w:id="0">
    <w:p w:rsidR="008A7BAB" w:rsidRDefault="008A7BAB" w:rsidP="0076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37310"/>
      <w:docPartObj>
        <w:docPartGallery w:val="Page Numbers (Bottom of Page)"/>
        <w:docPartUnique/>
      </w:docPartObj>
    </w:sdtPr>
    <w:sdtContent>
      <w:p w:rsidR="00DE745F" w:rsidRDefault="00BA013B" w:rsidP="00BE1444">
        <w:pPr>
          <w:pStyle w:val="Pieddepage"/>
          <w:jc w:val="center"/>
        </w:pPr>
        <w:fldSimple w:instr=" PAGE   \* MERGEFORMAT ">
          <w:r w:rsidR="008A7BAB">
            <w:rPr>
              <w:noProof/>
            </w:rPr>
            <w:t>1</w:t>
          </w:r>
        </w:fldSimple>
        <w:r w:rsidR="00305953">
          <w:t xml:space="preserve"> / 4</w:t>
        </w:r>
      </w:p>
    </w:sdtContent>
  </w:sdt>
  <w:p w:rsidR="00DE745F" w:rsidRDefault="00DE745F" w:rsidP="00ED610F">
    <w:pPr>
      <w:pStyle w:val="Pieddepage"/>
      <w:tabs>
        <w:tab w:val="left" w:pos="6521"/>
      </w:tabs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BAB" w:rsidRDefault="008A7BAB" w:rsidP="00763A1B">
      <w:pPr>
        <w:spacing w:after="0" w:line="240" w:lineRule="auto"/>
      </w:pPr>
      <w:r>
        <w:separator/>
      </w:r>
    </w:p>
  </w:footnote>
  <w:footnote w:type="continuationSeparator" w:id="0">
    <w:p w:rsidR="008A7BAB" w:rsidRDefault="008A7BAB" w:rsidP="00763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45F" w:rsidRDefault="00DE745F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45F" w:rsidRPr="00763A1B" w:rsidRDefault="00BA013B" w:rsidP="00B64014">
    <w:pPr>
      <w:pStyle w:val="En-tte"/>
      <w:ind w:left="57"/>
    </w:pPr>
    <w:r>
      <w:rPr>
        <w:noProof/>
        <w:lang w:eastAsia="fr-FR"/>
      </w:rPr>
      <w:pict>
        <v:rect id="_x0000_s2051" style="position:absolute;left:0;text-align:left;margin-left:-114.9pt;margin-top:-50pt;width:106.35pt;height:859.5pt;z-index:251657215" fillcolor="#d8d8d8 [2732]" stroked="f">
          <w10:wrap side="left"/>
        </v:rect>
      </w:pict>
    </w:r>
    <w:r>
      <w:rPr>
        <w:noProof/>
        <w:lang w:eastAsia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59.1pt;margin-top:-17.2pt;width:291pt;height:61.3pt;z-index:251658240;mso-wrap-style:none" filled="f" stroked="f">
          <v:textbox style="mso-next-textbox:#_x0000_s2050">
            <w:txbxContent>
              <w:p w:rsidR="00DE745F" w:rsidRPr="00341DC6" w:rsidRDefault="00DE745F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DE745F" w:rsidRDefault="00DE745F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Fournitures Industrielles</w:t>
                </w:r>
              </w:p>
              <w:p w:rsidR="00DE745F" w:rsidRPr="00341DC6" w:rsidRDefault="00DE745F" w:rsidP="00341DC6">
                <w:pPr>
                  <w:tabs>
                    <w:tab w:val="left" w:pos="0"/>
                  </w:tabs>
                  <w:spacing w:line="240" w:lineRule="auto"/>
                  <w:jc w:val="both"/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</w:pPr>
                <w:r w:rsidRPr="00341DC6">
                  <w:rPr>
                    <w:b/>
                    <w:color w:val="000000" w:themeColor="text1"/>
                    <w:spacing w:val="140"/>
                    <w:sz w:val="20"/>
                    <w:szCs w:val="20"/>
                    <w:u w:color="B6DFE2"/>
                  </w:rPr>
                  <w:t>Énergie habitat</w:t>
                </w:r>
              </w:p>
            </w:txbxContent>
          </v:textbox>
          <w10:wrap type="square"/>
        </v:shape>
      </w:pict>
    </w: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left:0;text-align:left;margin-left:3.6pt;margin-top:5.1pt;width:212.05pt;height:0;z-index:251660288" o:connectortype="straight" strokeweight="2.25pt"/>
      </w:pict>
    </w:r>
    <w:r>
      <w:rPr>
        <w:noProof/>
        <w:lang w:eastAsia="fr-FR"/>
      </w:rPr>
      <w:pict>
        <v:shape id="_x0000_s2052" type="#_x0000_t32" style="position:absolute;left:0;text-align:left;margin-left:-57.35pt;margin-top:5.1pt;width:1in;height:0;z-index:251659264" o:connectortype="straight" strokecolor="white [3212]" strokeweight="2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FC8"/>
    <w:multiLevelType w:val="hybridMultilevel"/>
    <w:tmpl w:val="647AF2E8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25CB"/>
    <w:multiLevelType w:val="hybridMultilevel"/>
    <w:tmpl w:val="DBA878A0"/>
    <w:lvl w:ilvl="0" w:tplc="FFFFFFFF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72D52"/>
    <w:multiLevelType w:val="hybridMultilevel"/>
    <w:tmpl w:val="EBE8C400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6396F"/>
    <w:multiLevelType w:val="hybridMultilevel"/>
    <w:tmpl w:val="0CD6DF94"/>
    <w:lvl w:ilvl="0" w:tplc="FFFFFFFF"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4B0DBB"/>
    <w:multiLevelType w:val="hybridMultilevel"/>
    <w:tmpl w:val="EC72959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570D1E"/>
    <w:multiLevelType w:val="hybridMultilevel"/>
    <w:tmpl w:val="73DC35E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85668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7">
    <w:nsid w:val="10663B7C"/>
    <w:multiLevelType w:val="hybridMultilevel"/>
    <w:tmpl w:val="90545272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163A3"/>
    <w:multiLevelType w:val="hybridMultilevel"/>
    <w:tmpl w:val="3B94FAD0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000DC"/>
    <w:multiLevelType w:val="hybridMultilevel"/>
    <w:tmpl w:val="3D148D1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EA548B1"/>
    <w:multiLevelType w:val="hybridMultilevel"/>
    <w:tmpl w:val="60122F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F57D60"/>
    <w:multiLevelType w:val="hybridMultilevel"/>
    <w:tmpl w:val="654479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424226"/>
    <w:multiLevelType w:val="hybridMultilevel"/>
    <w:tmpl w:val="D24C4E70"/>
    <w:lvl w:ilvl="0" w:tplc="D02241F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844D73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14">
    <w:nsid w:val="31F668A3"/>
    <w:multiLevelType w:val="hybridMultilevel"/>
    <w:tmpl w:val="0C406230"/>
    <w:lvl w:ilvl="0" w:tplc="040C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5">
    <w:nsid w:val="33366C0E"/>
    <w:multiLevelType w:val="hybridMultilevel"/>
    <w:tmpl w:val="4302025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FB665B7"/>
    <w:multiLevelType w:val="hybridMultilevel"/>
    <w:tmpl w:val="809A13FC"/>
    <w:lvl w:ilvl="0" w:tplc="A61E75E8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C46E57"/>
    <w:multiLevelType w:val="hybridMultilevel"/>
    <w:tmpl w:val="A4FCFDAE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FE0375"/>
    <w:multiLevelType w:val="hybridMultilevel"/>
    <w:tmpl w:val="54246F8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43932832"/>
    <w:multiLevelType w:val="hybridMultilevel"/>
    <w:tmpl w:val="C10C736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83E42AB"/>
    <w:multiLevelType w:val="hybridMultilevel"/>
    <w:tmpl w:val="62689198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41073F"/>
    <w:multiLevelType w:val="hybridMultilevel"/>
    <w:tmpl w:val="6824B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44800"/>
    <w:multiLevelType w:val="hybridMultilevel"/>
    <w:tmpl w:val="76DEC46A"/>
    <w:lvl w:ilvl="0" w:tplc="B852D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293D50"/>
    <w:multiLevelType w:val="hybridMultilevel"/>
    <w:tmpl w:val="C7021CFA"/>
    <w:lvl w:ilvl="0" w:tplc="912AA2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604F08"/>
    <w:multiLevelType w:val="hybridMultilevel"/>
    <w:tmpl w:val="3EFA5798"/>
    <w:lvl w:ilvl="0" w:tplc="FFFFFFFF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54370E"/>
    <w:multiLevelType w:val="hybridMultilevel"/>
    <w:tmpl w:val="A9803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AB7A54"/>
    <w:multiLevelType w:val="hybridMultilevel"/>
    <w:tmpl w:val="595A2932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E81CE6"/>
    <w:multiLevelType w:val="multilevel"/>
    <w:tmpl w:val="A0E88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cs="Times New Roman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cs="Times New Roman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cs="Times New Roman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cs="Times New Roman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cs="Times New Roman" w:hint="default"/>
        <w:sz w:val="22"/>
      </w:rPr>
    </w:lvl>
  </w:abstractNum>
  <w:abstractNum w:abstractNumId="28">
    <w:nsid w:val="62BA3CFE"/>
    <w:multiLevelType w:val="hybridMultilevel"/>
    <w:tmpl w:val="2C16B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66A90"/>
    <w:multiLevelType w:val="hybridMultilevel"/>
    <w:tmpl w:val="AEC08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E330C"/>
    <w:multiLevelType w:val="hybridMultilevel"/>
    <w:tmpl w:val="790C36C4"/>
    <w:lvl w:ilvl="0" w:tplc="F9D6468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>
    <w:nsid w:val="6AC84460"/>
    <w:multiLevelType w:val="hybridMultilevel"/>
    <w:tmpl w:val="91421D6E"/>
    <w:lvl w:ilvl="0" w:tplc="040C000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4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1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8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5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2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009" w:hanging="360"/>
      </w:pPr>
      <w:rPr>
        <w:rFonts w:ascii="Wingdings" w:hAnsi="Wingdings" w:hint="default"/>
      </w:rPr>
    </w:lvl>
  </w:abstractNum>
  <w:abstractNum w:abstractNumId="32">
    <w:nsid w:val="6B527994"/>
    <w:multiLevelType w:val="hybridMultilevel"/>
    <w:tmpl w:val="FD928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F0E31"/>
    <w:multiLevelType w:val="hybridMultilevel"/>
    <w:tmpl w:val="3A82D66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E3C45C3"/>
    <w:multiLevelType w:val="multilevel"/>
    <w:tmpl w:val="0446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E241AE"/>
    <w:multiLevelType w:val="hybridMultilevel"/>
    <w:tmpl w:val="15165EC6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BA3B3A"/>
    <w:multiLevelType w:val="hybridMultilevel"/>
    <w:tmpl w:val="E646946C"/>
    <w:lvl w:ilvl="0" w:tplc="B4E40F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B53C61"/>
    <w:multiLevelType w:val="hybridMultilevel"/>
    <w:tmpl w:val="171AB6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360DB0"/>
    <w:multiLevelType w:val="hybridMultilevel"/>
    <w:tmpl w:val="8092C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33"/>
  </w:num>
  <w:num w:numId="8">
    <w:abstractNumId w:val="31"/>
  </w:num>
  <w:num w:numId="9">
    <w:abstractNumId w:val="10"/>
  </w:num>
  <w:num w:numId="10">
    <w:abstractNumId w:val="34"/>
  </w:num>
  <w:num w:numId="11">
    <w:abstractNumId w:val="28"/>
  </w:num>
  <w:num w:numId="12">
    <w:abstractNumId w:val="22"/>
  </w:num>
  <w:num w:numId="13">
    <w:abstractNumId w:val="25"/>
  </w:num>
  <w:num w:numId="14">
    <w:abstractNumId w:val="37"/>
  </w:num>
  <w:num w:numId="15">
    <w:abstractNumId w:val="23"/>
  </w:num>
  <w:num w:numId="16">
    <w:abstractNumId w:val="11"/>
  </w:num>
  <w:num w:numId="17">
    <w:abstractNumId w:val="21"/>
  </w:num>
  <w:num w:numId="18">
    <w:abstractNumId w:val="18"/>
  </w:num>
  <w:num w:numId="19">
    <w:abstractNumId w:val="38"/>
  </w:num>
  <w:num w:numId="20">
    <w:abstractNumId w:val="13"/>
  </w:num>
  <w:num w:numId="21">
    <w:abstractNumId w:val="17"/>
  </w:num>
  <w:num w:numId="22">
    <w:abstractNumId w:val="2"/>
  </w:num>
  <w:num w:numId="23">
    <w:abstractNumId w:val="26"/>
  </w:num>
  <w:num w:numId="24">
    <w:abstractNumId w:val="0"/>
  </w:num>
  <w:num w:numId="25">
    <w:abstractNumId w:val="8"/>
  </w:num>
  <w:num w:numId="26">
    <w:abstractNumId w:val="36"/>
  </w:num>
  <w:num w:numId="27">
    <w:abstractNumId w:val="35"/>
  </w:num>
  <w:num w:numId="28">
    <w:abstractNumId w:val="7"/>
  </w:num>
  <w:num w:numId="29">
    <w:abstractNumId w:val="30"/>
  </w:num>
  <w:num w:numId="30">
    <w:abstractNumId w:val="20"/>
  </w:num>
  <w:num w:numId="31">
    <w:abstractNumId w:val="6"/>
  </w:num>
  <w:num w:numId="32">
    <w:abstractNumId w:val="32"/>
  </w:num>
  <w:num w:numId="33">
    <w:abstractNumId w:val="16"/>
  </w:num>
  <w:num w:numId="34">
    <w:abstractNumId w:val="27"/>
  </w:num>
  <w:num w:numId="35">
    <w:abstractNumId w:val="12"/>
  </w:num>
  <w:num w:numId="36">
    <w:abstractNumId w:val="1"/>
  </w:num>
  <w:num w:numId="37">
    <w:abstractNumId w:val="3"/>
  </w:num>
  <w:num w:numId="38">
    <w:abstractNumId w:val="24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rawingGridVerticalSpacing w:val="57"/>
  <w:displayHorizontalDrawingGridEvery w:val="2"/>
  <w:characterSpacingControl w:val="doNotCompress"/>
  <w:savePreviewPicture/>
  <w:hdrShapeDefaults>
    <o:shapedefaults v:ext="edit" spidmax="18434">
      <o:colormenu v:ext="edit" fillcolor="none" strokecolor="#0070c0"/>
    </o:shapedefaults>
    <o:shapelayout v:ext="edit">
      <o:idmap v:ext="edit" data="2"/>
      <o:rules v:ext="edit">
        <o:r id="V:Rule3" type="connector" idref="#_x0000_s2053"/>
        <o:r id="V:Rule4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34805"/>
    <w:rsid w:val="00022E2F"/>
    <w:rsid w:val="000233DE"/>
    <w:rsid w:val="000435E4"/>
    <w:rsid w:val="00050749"/>
    <w:rsid w:val="00050847"/>
    <w:rsid w:val="00053990"/>
    <w:rsid w:val="000561D6"/>
    <w:rsid w:val="00066486"/>
    <w:rsid w:val="0006698F"/>
    <w:rsid w:val="00073C85"/>
    <w:rsid w:val="00092D36"/>
    <w:rsid w:val="0009746F"/>
    <w:rsid w:val="00097B38"/>
    <w:rsid w:val="000A4F9C"/>
    <w:rsid w:val="000A75D1"/>
    <w:rsid w:val="000B28FE"/>
    <w:rsid w:val="000B4636"/>
    <w:rsid w:val="000C5F4F"/>
    <w:rsid w:val="000C6501"/>
    <w:rsid w:val="000C6521"/>
    <w:rsid w:val="000C659B"/>
    <w:rsid w:val="000D0A41"/>
    <w:rsid w:val="000D0D6A"/>
    <w:rsid w:val="000D3902"/>
    <w:rsid w:val="000D60A2"/>
    <w:rsid w:val="000E3826"/>
    <w:rsid w:val="000F0F1F"/>
    <w:rsid w:val="00103876"/>
    <w:rsid w:val="001145E6"/>
    <w:rsid w:val="001158AF"/>
    <w:rsid w:val="001167A1"/>
    <w:rsid w:val="00117E91"/>
    <w:rsid w:val="00120F55"/>
    <w:rsid w:val="00124022"/>
    <w:rsid w:val="00130E9E"/>
    <w:rsid w:val="00133475"/>
    <w:rsid w:val="00133C6A"/>
    <w:rsid w:val="001346DE"/>
    <w:rsid w:val="00134B09"/>
    <w:rsid w:val="00135430"/>
    <w:rsid w:val="001417FA"/>
    <w:rsid w:val="00142DE1"/>
    <w:rsid w:val="00147CF1"/>
    <w:rsid w:val="00150AD3"/>
    <w:rsid w:val="001517DA"/>
    <w:rsid w:val="001528F9"/>
    <w:rsid w:val="00161BB1"/>
    <w:rsid w:val="00177AF0"/>
    <w:rsid w:val="00183EDE"/>
    <w:rsid w:val="00187F03"/>
    <w:rsid w:val="00191B3E"/>
    <w:rsid w:val="001948E1"/>
    <w:rsid w:val="00194D98"/>
    <w:rsid w:val="001A57FE"/>
    <w:rsid w:val="001B24A1"/>
    <w:rsid w:val="001B2827"/>
    <w:rsid w:val="001B6153"/>
    <w:rsid w:val="001B7235"/>
    <w:rsid w:val="001C5295"/>
    <w:rsid w:val="001D129B"/>
    <w:rsid w:val="001D23EF"/>
    <w:rsid w:val="001E15B8"/>
    <w:rsid w:val="001F0230"/>
    <w:rsid w:val="001F19F8"/>
    <w:rsid w:val="001F1AE6"/>
    <w:rsid w:val="001F25C6"/>
    <w:rsid w:val="001F6168"/>
    <w:rsid w:val="001F6AB5"/>
    <w:rsid w:val="00212B8C"/>
    <w:rsid w:val="00217B9D"/>
    <w:rsid w:val="00222494"/>
    <w:rsid w:val="00234E9D"/>
    <w:rsid w:val="00235DA1"/>
    <w:rsid w:val="002449D9"/>
    <w:rsid w:val="00246842"/>
    <w:rsid w:val="00250726"/>
    <w:rsid w:val="0025484C"/>
    <w:rsid w:val="0025489E"/>
    <w:rsid w:val="00260920"/>
    <w:rsid w:val="002635A4"/>
    <w:rsid w:val="00286FAF"/>
    <w:rsid w:val="002B4538"/>
    <w:rsid w:val="002F303F"/>
    <w:rsid w:val="00305953"/>
    <w:rsid w:val="003071A3"/>
    <w:rsid w:val="00307512"/>
    <w:rsid w:val="0031069A"/>
    <w:rsid w:val="00313DBD"/>
    <w:rsid w:val="00322EF5"/>
    <w:rsid w:val="003231D3"/>
    <w:rsid w:val="00337161"/>
    <w:rsid w:val="003414E5"/>
    <w:rsid w:val="003417D9"/>
    <w:rsid w:val="00341DC6"/>
    <w:rsid w:val="00342A58"/>
    <w:rsid w:val="00342C48"/>
    <w:rsid w:val="003523BA"/>
    <w:rsid w:val="003535B3"/>
    <w:rsid w:val="00366F54"/>
    <w:rsid w:val="00370443"/>
    <w:rsid w:val="00372BB9"/>
    <w:rsid w:val="00375BF7"/>
    <w:rsid w:val="00382C12"/>
    <w:rsid w:val="00383184"/>
    <w:rsid w:val="0038439E"/>
    <w:rsid w:val="003906C3"/>
    <w:rsid w:val="00393764"/>
    <w:rsid w:val="003953A5"/>
    <w:rsid w:val="003A016E"/>
    <w:rsid w:val="003A7CED"/>
    <w:rsid w:val="003D536B"/>
    <w:rsid w:val="003E221B"/>
    <w:rsid w:val="003E2EEE"/>
    <w:rsid w:val="003E5E41"/>
    <w:rsid w:val="003F2C9A"/>
    <w:rsid w:val="003F4A8B"/>
    <w:rsid w:val="00400F7E"/>
    <w:rsid w:val="0040141B"/>
    <w:rsid w:val="00405455"/>
    <w:rsid w:val="00405584"/>
    <w:rsid w:val="00412E05"/>
    <w:rsid w:val="00413422"/>
    <w:rsid w:val="00422A3E"/>
    <w:rsid w:val="00424BA7"/>
    <w:rsid w:val="00427607"/>
    <w:rsid w:val="004367B6"/>
    <w:rsid w:val="00442398"/>
    <w:rsid w:val="00450CD0"/>
    <w:rsid w:val="00455211"/>
    <w:rsid w:val="00462D6D"/>
    <w:rsid w:val="00465056"/>
    <w:rsid w:val="00473652"/>
    <w:rsid w:val="00485508"/>
    <w:rsid w:val="0049503A"/>
    <w:rsid w:val="00495F71"/>
    <w:rsid w:val="004A18BA"/>
    <w:rsid w:val="004A2B74"/>
    <w:rsid w:val="004A50C5"/>
    <w:rsid w:val="004A6AB1"/>
    <w:rsid w:val="004B7240"/>
    <w:rsid w:val="004E1075"/>
    <w:rsid w:val="004E3AF6"/>
    <w:rsid w:val="004F0925"/>
    <w:rsid w:val="004F3A6C"/>
    <w:rsid w:val="004F3EA3"/>
    <w:rsid w:val="004F57C6"/>
    <w:rsid w:val="004F6442"/>
    <w:rsid w:val="00513DC6"/>
    <w:rsid w:val="00515655"/>
    <w:rsid w:val="00515EA8"/>
    <w:rsid w:val="005178AE"/>
    <w:rsid w:val="00522670"/>
    <w:rsid w:val="005343BB"/>
    <w:rsid w:val="00556D38"/>
    <w:rsid w:val="0056094B"/>
    <w:rsid w:val="00564A30"/>
    <w:rsid w:val="00567198"/>
    <w:rsid w:val="00584E4C"/>
    <w:rsid w:val="005A4A95"/>
    <w:rsid w:val="005B24AE"/>
    <w:rsid w:val="005C0957"/>
    <w:rsid w:val="005C4B28"/>
    <w:rsid w:val="005C5DA9"/>
    <w:rsid w:val="005C6600"/>
    <w:rsid w:val="005D0382"/>
    <w:rsid w:val="005E1154"/>
    <w:rsid w:val="005E1C9E"/>
    <w:rsid w:val="005E4BAC"/>
    <w:rsid w:val="006044A8"/>
    <w:rsid w:val="006115E6"/>
    <w:rsid w:val="00623095"/>
    <w:rsid w:val="0062361A"/>
    <w:rsid w:val="00624354"/>
    <w:rsid w:val="00626416"/>
    <w:rsid w:val="0062676B"/>
    <w:rsid w:val="0063566C"/>
    <w:rsid w:val="006366BC"/>
    <w:rsid w:val="00641CA7"/>
    <w:rsid w:val="00651130"/>
    <w:rsid w:val="006535D2"/>
    <w:rsid w:val="00655ADB"/>
    <w:rsid w:val="0065626E"/>
    <w:rsid w:val="00657B0E"/>
    <w:rsid w:val="0066001E"/>
    <w:rsid w:val="00681D99"/>
    <w:rsid w:val="0069417E"/>
    <w:rsid w:val="0069478A"/>
    <w:rsid w:val="00694F0C"/>
    <w:rsid w:val="0069587B"/>
    <w:rsid w:val="006A5B8C"/>
    <w:rsid w:val="006B2F4B"/>
    <w:rsid w:val="006B6340"/>
    <w:rsid w:val="006B64FD"/>
    <w:rsid w:val="006C1AD7"/>
    <w:rsid w:val="006C2E6F"/>
    <w:rsid w:val="006C3D55"/>
    <w:rsid w:val="006C4DA9"/>
    <w:rsid w:val="006C6E29"/>
    <w:rsid w:val="006D0000"/>
    <w:rsid w:val="006D0C6B"/>
    <w:rsid w:val="006D103D"/>
    <w:rsid w:val="006E03F4"/>
    <w:rsid w:val="006E2945"/>
    <w:rsid w:val="006F4D13"/>
    <w:rsid w:val="00706123"/>
    <w:rsid w:val="00713345"/>
    <w:rsid w:val="007144C8"/>
    <w:rsid w:val="00715917"/>
    <w:rsid w:val="00722F48"/>
    <w:rsid w:val="00726432"/>
    <w:rsid w:val="0073060D"/>
    <w:rsid w:val="007321A1"/>
    <w:rsid w:val="007404CE"/>
    <w:rsid w:val="00746F5E"/>
    <w:rsid w:val="00762A96"/>
    <w:rsid w:val="00763A1B"/>
    <w:rsid w:val="00764819"/>
    <w:rsid w:val="00775D33"/>
    <w:rsid w:val="00797724"/>
    <w:rsid w:val="007C0AB3"/>
    <w:rsid w:val="007C38E2"/>
    <w:rsid w:val="007C539B"/>
    <w:rsid w:val="007C780C"/>
    <w:rsid w:val="007D0279"/>
    <w:rsid w:val="007D427F"/>
    <w:rsid w:val="007E195F"/>
    <w:rsid w:val="007E2880"/>
    <w:rsid w:val="007E43EA"/>
    <w:rsid w:val="007F6A73"/>
    <w:rsid w:val="008020EC"/>
    <w:rsid w:val="0080604C"/>
    <w:rsid w:val="00810B80"/>
    <w:rsid w:val="00815FBD"/>
    <w:rsid w:val="008212BA"/>
    <w:rsid w:val="008214C5"/>
    <w:rsid w:val="00825C73"/>
    <w:rsid w:val="00827123"/>
    <w:rsid w:val="00827F18"/>
    <w:rsid w:val="00830778"/>
    <w:rsid w:val="008315CA"/>
    <w:rsid w:val="00832F15"/>
    <w:rsid w:val="00837E0A"/>
    <w:rsid w:val="00846A0B"/>
    <w:rsid w:val="00851338"/>
    <w:rsid w:val="00874D79"/>
    <w:rsid w:val="0089111A"/>
    <w:rsid w:val="00894D43"/>
    <w:rsid w:val="0089701F"/>
    <w:rsid w:val="008A7BAB"/>
    <w:rsid w:val="008B0B87"/>
    <w:rsid w:val="008B15AC"/>
    <w:rsid w:val="008B52E6"/>
    <w:rsid w:val="008C0171"/>
    <w:rsid w:val="008C054C"/>
    <w:rsid w:val="008D04C5"/>
    <w:rsid w:val="008D60A7"/>
    <w:rsid w:val="008D77EB"/>
    <w:rsid w:val="008E3C8D"/>
    <w:rsid w:val="008E5474"/>
    <w:rsid w:val="008E5EF2"/>
    <w:rsid w:val="008F04F8"/>
    <w:rsid w:val="008F4165"/>
    <w:rsid w:val="00901543"/>
    <w:rsid w:val="00913895"/>
    <w:rsid w:val="00913E6A"/>
    <w:rsid w:val="00930F3C"/>
    <w:rsid w:val="0093674F"/>
    <w:rsid w:val="00936C01"/>
    <w:rsid w:val="0094124C"/>
    <w:rsid w:val="00963C58"/>
    <w:rsid w:val="0096401C"/>
    <w:rsid w:val="00966A89"/>
    <w:rsid w:val="0097687A"/>
    <w:rsid w:val="00993132"/>
    <w:rsid w:val="009A14F1"/>
    <w:rsid w:val="009A4C8E"/>
    <w:rsid w:val="009A77F8"/>
    <w:rsid w:val="009C49B7"/>
    <w:rsid w:val="009C6CB8"/>
    <w:rsid w:val="009C6DEE"/>
    <w:rsid w:val="009D7543"/>
    <w:rsid w:val="009E1EE8"/>
    <w:rsid w:val="009E1FFC"/>
    <w:rsid w:val="009E2DB1"/>
    <w:rsid w:val="009E5A15"/>
    <w:rsid w:val="009E6DF7"/>
    <w:rsid w:val="009F0A15"/>
    <w:rsid w:val="009F20F9"/>
    <w:rsid w:val="009F6E77"/>
    <w:rsid w:val="00A10825"/>
    <w:rsid w:val="00A13CD6"/>
    <w:rsid w:val="00A13DCB"/>
    <w:rsid w:val="00A2122F"/>
    <w:rsid w:val="00A244B3"/>
    <w:rsid w:val="00A247EC"/>
    <w:rsid w:val="00A43D18"/>
    <w:rsid w:val="00A44ADD"/>
    <w:rsid w:val="00A5009D"/>
    <w:rsid w:val="00A50ABE"/>
    <w:rsid w:val="00A64B04"/>
    <w:rsid w:val="00A65A6F"/>
    <w:rsid w:val="00A66F1A"/>
    <w:rsid w:val="00A73008"/>
    <w:rsid w:val="00A7515E"/>
    <w:rsid w:val="00A86513"/>
    <w:rsid w:val="00A90570"/>
    <w:rsid w:val="00A924B7"/>
    <w:rsid w:val="00A96944"/>
    <w:rsid w:val="00AB14E5"/>
    <w:rsid w:val="00AB508F"/>
    <w:rsid w:val="00AC3342"/>
    <w:rsid w:val="00AC338C"/>
    <w:rsid w:val="00AC48FC"/>
    <w:rsid w:val="00AE294B"/>
    <w:rsid w:val="00AE349E"/>
    <w:rsid w:val="00AF1EDC"/>
    <w:rsid w:val="00AF65C9"/>
    <w:rsid w:val="00B0609B"/>
    <w:rsid w:val="00B12D18"/>
    <w:rsid w:val="00B13102"/>
    <w:rsid w:val="00B26313"/>
    <w:rsid w:val="00B26BBD"/>
    <w:rsid w:val="00B30271"/>
    <w:rsid w:val="00B4459F"/>
    <w:rsid w:val="00B4579E"/>
    <w:rsid w:val="00B629D3"/>
    <w:rsid w:val="00B64014"/>
    <w:rsid w:val="00B6699A"/>
    <w:rsid w:val="00B72161"/>
    <w:rsid w:val="00B75321"/>
    <w:rsid w:val="00B761AF"/>
    <w:rsid w:val="00B7733B"/>
    <w:rsid w:val="00B83DA9"/>
    <w:rsid w:val="00B84161"/>
    <w:rsid w:val="00B8692F"/>
    <w:rsid w:val="00B91D7C"/>
    <w:rsid w:val="00B93A9E"/>
    <w:rsid w:val="00BA013B"/>
    <w:rsid w:val="00BA031E"/>
    <w:rsid w:val="00BA117E"/>
    <w:rsid w:val="00BA191E"/>
    <w:rsid w:val="00BA1B2B"/>
    <w:rsid w:val="00BA4154"/>
    <w:rsid w:val="00BB076E"/>
    <w:rsid w:val="00BB2FBB"/>
    <w:rsid w:val="00BB3623"/>
    <w:rsid w:val="00BC021B"/>
    <w:rsid w:val="00BC1530"/>
    <w:rsid w:val="00BC3B57"/>
    <w:rsid w:val="00BC7CCE"/>
    <w:rsid w:val="00BD69C9"/>
    <w:rsid w:val="00BD7C67"/>
    <w:rsid w:val="00BE0328"/>
    <w:rsid w:val="00BE1444"/>
    <w:rsid w:val="00BE54B9"/>
    <w:rsid w:val="00BF6F96"/>
    <w:rsid w:val="00C00D1D"/>
    <w:rsid w:val="00C0688A"/>
    <w:rsid w:val="00C133D9"/>
    <w:rsid w:val="00C167B2"/>
    <w:rsid w:val="00C21BD3"/>
    <w:rsid w:val="00C34157"/>
    <w:rsid w:val="00C34805"/>
    <w:rsid w:val="00C352D0"/>
    <w:rsid w:val="00C37094"/>
    <w:rsid w:val="00C422B0"/>
    <w:rsid w:val="00C50ACB"/>
    <w:rsid w:val="00C544A4"/>
    <w:rsid w:val="00C55C41"/>
    <w:rsid w:val="00C5610C"/>
    <w:rsid w:val="00C66474"/>
    <w:rsid w:val="00C6776D"/>
    <w:rsid w:val="00C70E5B"/>
    <w:rsid w:val="00C74213"/>
    <w:rsid w:val="00C80779"/>
    <w:rsid w:val="00C83965"/>
    <w:rsid w:val="00C85A9E"/>
    <w:rsid w:val="00C95945"/>
    <w:rsid w:val="00CA130B"/>
    <w:rsid w:val="00CA4A1B"/>
    <w:rsid w:val="00CA55D3"/>
    <w:rsid w:val="00CA62F5"/>
    <w:rsid w:val="00CC010E"/>
    <w:rsid w:val="00CC3586"/>
    <w:rsid w:val="00CE357A"/>
    <w:rsid w:val="00CF19CB"/>
    <w:rsid w:val="00D02665"/>
    <w:rsid w:val="00D07319"/>
    <w:rsid w:val="00D118A8"/>
    <w:rsid w:val="00D145C5"/>
    <w:rsid w:val="00D16CE8"/>
    <w:rsid w:val="00D17A07"/>
    <w:rsid w:val="00D33F18"/>
    <w:rsid w:val="00D47E7B"/>
    <w:rsid w:val="00D53E9E"/>
    <w:rsid w:val="00D56C3B"/>
    <w:rsid w:val="00D572DE"/>
    <w:rsid w:val="00D62DF5"/>
    <w:rsid w:val="00D641CA"/>
    <w:rsid w:val="00D8430E"/>
    <w:rsid w:val="00D97331"/>
    <w:rsid w:val="00DA1144"/>
    <w:rsid w:val="00DA328B"/>
    <w:rsid w:val="00DA5B28"/>
    <w:rsid w:val="00DB782B"/>
    <w:rsid w:val="00DB7C5A"/>
    <w:rsid w:val="00DC1A35"/>
    <w:rsid w:val="00DC4E5A"/>
    <w:rsid w:val="00DC581D"/>
    <w:rsid w:val="00DD242E"/>
    <w:rsid w:val="00DD553E"/>
    <w:rsid w:val="00DD6A0B"/>
    <w:rsid w:val="00DE745F"/>
    <w:rsid w:val="00DE7ACB"/>
    <w:rsid w:val="00DF1713"/>
    <w:rsid w:val="00DF4B34"/>
    <w:rsid w:val="00DF5D09"/>
    <w:rsid w:val="00E031CC"/>
    <w:rsid w:val="00E03B2B"/>
    <w:rsid w:val="00E14DF5"/>
    <w:rsid w:val="00E2250D"/>
    <w:rsid w:val="00E51A0D"/>
    <w:rsid w:val="00E531BE"/>
    <w:rsid w:val="00E535C1"/>
    <w:rsid w:val="00E55069"/>
    <w:rsid w:val="00E64006"/>
    <w:rsid w:val="00E733FC"/>
    <w:rsid w:val="00E80DB4"/>
    <w:rsid w:val="00E837DB"/>
    <w:rsid w:val="00E943BD"/>
    <w:rsid w:val="00E950AE"/>
    <w:rsid w:val="00EB6892"/>
    <w:rsid w:val="00EC359E"/>
    <w:rsid w:val="00ED05D0"/>
    <w:rsid w:val="00ED2A79"/>
    <w:rsid w:val="00ED610F"/>
    <w:rsid w:val="00EE71E5"/>
    <w:rsid w:val="00F10733"/>
    <w:rsid w:val="00F14995"/>
    <w:rsid w:val="00F16BAA"/>
    <w:rsid w:val="00F32D71"/>
    <w:rsid w:val="00F51ECE"/>
    <w:rsid w:val="00F5748E"/>
    <w:rsid w:val="00F66B2C"/>
    <w:rsid w:val="00F679BC"/>
    <w:rsid w:val="00F71BBA"/>
    <w:rsid w:val="00F9281A"/>
    <w:rsid w:val="00FB17D5"/>
    <w:rsid w:val="00FB26B0"/>
    <w:rsid w:val="00FC0082"/>
    <w:rsid w:val="00FC67F0"/>
    <w:rsid w:val="00FE0A45"/>
    <w:rsid w:val="00FE496E"/>
    <w:rsid w:val="00FF582B"/>
    <w:rsid w:val="00FF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 strokecolor="#0070c0"/>
    </o:shapedefaults>
    <o:shapelayout v:ext="edit">
      <o:idmap v:ext="edit" data="1"/>
      <o:rules v:ext="edit">
        <o:r id="V:Rule3" type="connector" idref="#_x0000_s1028"/>
        <o:r id="V:Rule4" type="connector" idref="#_x0000_s103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A0B"/>
  </w:style>
  <w:style w:type="paragraph" w:styleId="Titre1">
    <w:name w:val="heading 1"/>
    <w:basedOn w:val="Normal"/>
    <w:link w:val="Titre1Car"/>
    <w:uiPriority w:val="9"/>
    <w:qFormat/>
    <w:rsid w:val="003E2E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6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2C9A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405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558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3A1B"/>
  </w:style>
  <w:style w:type="paragraph" w:styleId="Pieddepage">
    <w:name w:val="footer"/>
    <w:basedOn w:val="Normal"/>
    <w:link w:val="PieddepageCar"/>
    <w:uiPriority w:val="99"/>
    <w:unhideWhenUsed/>
    <w:rsid w:val="00763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63A1B"/>
  </w:style>
  <w:style w:type="character" w:customStyle="1" w:styleId="Titre2Car">
    <w:name w:val="Titre 2 Car"/>
    <w:basedOn w:val="Policepardfaut"/>
    <w:link w:val="Titre2"/>
    <w:uiPriority w:val="9"/>
    <w:rsid w:val="001A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97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uiPriority w:val="60"/>
    <w:rsid w:val="000D60A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3E2EE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st">
    <w:name w:val="st"/>
    <w:basedOn w:val="Policepardfaut"/>
    <w:rsid w:val="00C544A4"/>
  </w:style>
  <w:style w:type="paragraph" w:customStyle="1" w:styleId="text">
    <w:name w:val="text"/>
    <w:basedOn w:val="Normal"/>
    <w:rsid w:val="00A13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B26BBD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B26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gende">
    <w:name w:val="caption"/>
    <w:basedOn w:val="Normal"/>
    <w:next w:val="Normal"/>
    <w:uiPriority w:val="35"/>
    <w:unhideWhenUsed/>
    <w:qFormat/>
    <w:rsid w:val="00C21B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centr">
    <w:name w:val="Block Text"/>
    <w:basedOn w:val="Normal"/>
    <w:semiHidden/>
    <w:rsid w:val="00623095"/>
    <w:pPr>
      <w:tabs>
        <w:tab w:val="left" w:pos="709"/>
      </w:tabs>
      <w:spacing w:after="0" w:line="360" w:lineRule="auto"/>
      <w:ind w:left="142" w:right="140" w:firstLine="567"/>
    </w:pPr>
    <w:rPr>
      <w:rFonts w:ascii="Arial" w:eastAsia="Times New Roman" w:hAnsi="Arial" w:cs="Arial"/>
      <w:bCs/>
      <w:noProof/>
      <w:sz w:val="20"/>
      <w:szCs w:val="20"/>
      <w:lang w:eastAsia="fr-FR"/>
    </w:rPr>
  </w:style>
  <w:style w:type="character" w:styleId="Titredulivre">
    <w:name w:val="Book Title"/>
    <w:basedOn w:val="Policepardfaut"/>
    <w:uiPriority w:val="33"/>
    <w:qFormat/>
    <w:rsid w:val="00641CA7"/>
    <w:rPr>
      <w:b/>
      <w:bCs/>
      <w:smallCaps/>
      <w:spacing w:val="5"/>
    </w:rPr>
  </w:style>
  <w:style w:type="character" w:styleId="Textedelespacerserv">
    <w:name w:val="Placeholder Text"/>
    <w:basedOn w:val="Policepardfaut"/>
    <w:uiPriority w:val="99"/>
    <w:semiHidden/>
    <w:rsid w:val="00147CF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rente%20Christophe\Boulot\BTS%20TC\2010%20-%202011\Compte%20rendu%20NOVIBAT%202010_finale%20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4E390-73DD-4965-B2AF-00702B13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Compte rendu NOVIBAT 2010_finale 3</Template>
  <TotalTime>2</TotalTime>
  <Pages>4</Pages>
  <Words>159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>Fr²g</vt:lpstr>
      <vt:lpstr>/ /Lecture de plans de bâtiments</vt:lpstr>
      <vt:lpstr>//Demande de devis</vt:lpstr>
    </vt:vector>
  </TitlesOfParts>
  <Company>HP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Fr²g</dc:title>
  <dc:creator>BOS</dc:creator>
  <cp:lastModifiedBy>BOS</cp:lastModifiedBy>
  <cp:revision>3</cp:revision>
  <cp:lastPrinted>2011-09-29T12:38:00Z</cp:lastPrinted>
  <dcterms:created xsi:type="dcterms:W3CDTF">2013-09-02T14:39:00Z</dcterms:created>
  <dcterms:modified xsi:type="dcterms:W3CDTF">2013-09-02T14:41:00Z</dcterms:modified>
</cp:coreProperties>
</file>